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6D39A2" w14:textId="62B05EFC" w:rsidR="00F87859" w:rsidRPr="00B814BE" w:rsidRDefault="000E3A7A" w:rsidP="00F87859">
      <w:pPr>
        <w:rPr>
          <w:rFonts w:cs="Arial"/>
          <w:szCs w:val="32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960320" behindDoc="0" locked="0" layoutInCell="1" allowOverlap="1" wp14:anchorId="2D163FF5" wp14:editId="2A898C80">
            <wp:simplePos x="0" y="0"/>
            <wp:positionH relativeFrom="column">
              <wp:posOffset>-285750</wp:posOffset>
            </wp:positionH>
            <wp:positionV relativeFrom="paragraph">
              <wp:posOffset>0</wp:posOffset>
            </wp:positionV>
            <wp:extent cx="4065905" cy="1200150"/>
            <wp:effectExtent l="0" t="0" r="0" b="0"/>
            <wp:wrapThrough wrapText="bothSides">
              <wp:wrapPolygon edited="0">
                <wp:start x="3137" y="2057"/>
                <wp:lineTo x="1214" y="3429"/>
                <wp:lineTo x="708" y="4800"/>
                <wp:lineTo x="911" y="15771"/>
                <wp:lineTo x="1923" y="18171"/>
                <wp:lineTo x="2834" y="18857"/>
                <wp:lineTo x="4048" y="18857"/>
                <wp:lineTo x="19127" y="16800"/>
                <wp:lineTo x="19127" y="14400"/>
                <wp:lineTo x="14978" y="13714"/>
                <wp:lineTo x="20949" y="11657"/>
                <wp:lineTo x="21050" y="5486"/>
                <wp:lineTo x="3744" y="2057"/>
                <wp:lineTo x="3137" y="2057"/>
              </wp:wrapPolygon>
            </wp:wrapThrough>
            <wp:docPr id="1796" name="Picture 1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" name="msd_logo_crest_below_30mm_black_9179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590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B6D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953152" behindDoc="1" locked="0" layoutInCell="1" allowOverlap="1" wp14:anchorId="4CE2899E" wp14:editId="07983222">
            <wp:simplePos x="0" y="0"/>
            <wp:positionH relativeFrom="column">
              <wp:posOffset>4438332</wp:posOffset>
            </wp:positionH>
            <wp:positionV relativeFrom="paragraph">
              <wp:posOffset>-395287</wp:posOffset>
            </wp:positionV>
            <wp:extent cx="1340485" cy="2011680"/>
            <wp:effectExtent l="0" t="0" r="0" b="7620"/>
            <wp:wrapNone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Easy Read Logo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485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48F22A" w14:textId="528F68B2" w:rsidR="00F87859" w:rsidRPr="00B814BE" w:rsidRDefault="00F87859" w:rsidP="00F87859">
      <w:pPr>
        <w:rPr>
          <w:rFonts w:cs="Arial"/>
          <w:szCs w:val="32"/>
        </w:rPr>
      </w:pPr>
    </w:p>
    <w:p w14:paraId="4A7F07E7" w14:textId="54012517" w:rsidR="00F87859" w:rsidRPr="00B814BE" w:rsidRDefault="00F87859" w:rsidP="00F87859">
      <w:pPr>
        <w:spacing w:after="240"/>
        <w:jc w:val="center"/>
        <w:rPr>
          <w:rFonts w:cs="Arial"/>
          <w:szCs w:val="32"/>
        </w:rPr>
      </w:pPr>
      <w:r w:rsidRPr="00B814BE">
        <w:rPr>
          <w:rFonts w:cs="Arial"/>
          <w:szCs w:val="32"/>
        </w:rPr>
        <w:t xml:space="preserve"> </w:t>
      </w:r>
    </w:p>
    <w:p w14:paraId="065F102C" w14:textId="0AA69650" w:rsidR="00F87859" w:rsidRPr="00B814BE" w:rsidRDefault="00F87859" w:rsidP="00F87859">
      <w:pPr>
        <w:rPr>
          <w:rFonts w:cs="Arial"/>
          <w:szCs w:val="32"/>
        </w:rPr>
      </w:pPr>
    </w:p>
    <w:p w14:paraId="07FC2701" w14:textId="77777777" w:rsidR="00F87859" w:rsidRPr="00B814BE" w:rsidRDefault="00F87859" w:rsidP="00F87859">
      <w:pPr>
        <w:rPr>
          <w:rFonts w:cs="Arial"/>
          <w:szCs w:val="32"/>
        </w:rPr>
      </w:pPr>
    </w:p>
    <w:p w14:paraId="6F70FB9F" w14:textId="77777777" w:rsidR="00F87859" w:rsidRPr="00B814BE" w:rsidRDefault="00F87859" w:rsidP="00F87859">
      <w:pPr>
        <w:rPr>
          <w:rFonts w:cs="Arial"/>
          <w:szCs w:val="32"/>
        </w:rPr>
      </w:pPr>
    </w:p>
    <w:p w14:paraId="7CCA77CD" w14:textId="77777777" w:rsidR="000C3AB6" w:rsidRDefault="000C3AB6" w:rsidP="00F87859">
      <w:pPr>
        <w:pStyle w:val="Title"/>
      </w:pPr>
      <w:r>
        <w:t>Dental treatment payment:</w:t>
      </w:r>
    </w:p>
    <w:p w14:paraId="6DC53DFE" w14:textId="22C11FBB" w:rsidR="00471B72" w:rsidRDefault="0060071C" w:rsidP="00F87859">
      <w:pPr>
        <w:pStyle w:val="Title"/>
      </w:pPr>
      <w:r>
        <w:t>G</w:t>
      </w:r>
      <w:r w:rsidR="00471B72">
        <w:t xml:space="preserve">etting support to pay </w:t>
      </w:r>
    </w:p>
    <w:p w14:paraId="19B83435" w14:textId="6247B4B1" w:rsidR="00F87859" w:rsidRPr="00B814BE" w:rsidRDefault="00EC0106" w:rsidP="00F87859">
      <w:pPr>
        <w:pStyle w:val="Title"/>
      </w:pPr>
      <w:r w:rsidRPr="00EC0106">
        <w:rPr>
          <w:noProof/>
          <w:lang w:eastAsia="en-NZ"/>
        </w:rPr>
        <w:drawing>
          <wp:anchor distT="0" distB="0" distL="114300" distR="114300" simplePos="0" relativeHeight="251972608" behindDoc="0" locked="0" layoutInCell="1" allowOverlap="1" wp14:anchorId="7789FBE5" wp14:editId="70288517">
            <wp:simplePos x="0" y="0"/>
            <wp:positionH relativeFrom="column">
              <wp:posOffset>12700</wp:posOffset>
            </wp:positionH>
            <wp:positionV relativeFrom="paragraph">
              <wp:posOffset>1079863</wp:posOffset>
            </wp:positionV>
            <wp:extent cx="2573020" cy="2573020"/>
            <wp:effectExtent l="0" t="0" r="0" b="0"/>
            <wp:wrapThrough wrapText="bothSides">
              <wp:wrapPolygon edited="0">
                <wp:start x="0" y="0"/>
                <wp:lineTo x="0" y="21429"/>
                <wp:lineTo x="21429" y="21429"/>
                <wp:lineTo x="21429" y="0"/>
                <wp:lineTo x="0" y="0"/>
              </wp:wrapPolygon>
            </wp:wrapThrough>
            <wp:docPr id="1807" name="Picture 1807" descr="C:\Users\KathA\Desktop\Dentist Checkup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hA\Desktop\Dentist Checkup 5.pn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5B6D">
        <w:rPr>
          <w:rFonts w:eastAsiaTheme="minorEastAsia" w:cstheme="minorBidi"/>
          <w:b w:val="0"/>
          <w:noProof/>
          <w:color w:val="auto"/>
          <w:spacing w:val="0"/>
          <w:kern w:val="0"/>
          <w:sz w:val="32"/>
          <w:szCs w:val="24"/>
          <w:lang w:eastAsia="en-NZ"/>
        </w:rPr>
        <w:drawing>
          <wp:anchor distT="0" distB="0" distL="114300" distR="114300" simplePos="0" relativeHeight="251954176" behindDoc="0" locked="0" layoutInCell="1" allowOverlap="1" wp14:anchorId="4CE01F8F" wp14:editId="73EBE81A">
            <wp:simplePos x="0" y="0"/>
            <wp:positionH relativeFrom="column">
              <wp:posOffset>3053352</wp:posOffset>
            </wp:positionH>
            <wp:positionV relativeFrom="paragraph">
              <wp:posOffset>1083401</wp:posOffset>
            </wp:positionV>
            <wp:extent cx="2623820" cy="2623820"/>
            <wp:effectExtent l="0" t="0" r="5080" b="5080"/>
            <wp:wrapThrough wrapText="bothSides">
              <wp:wrapPolygon edited="0">
                <wp:start x="0" y="0"/>
                <wp:lineTo x="0" y="21485"/>
                <wp:lineTo x="21485" y="21485"/>
                <wp:lineTo x="21485" y="0"/>
                <wp:lineTo x="0" y="0"/>
              </wp:wrapPolygon>
            </wp:wrapThrough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820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1B72">
        <w:t>for the dentist</w:t>
      </w:r>
      <w:r w:rsidR="00F87859" w:rsidRPr="00B814BE">
        <w:br/>
        <w:t xml:space="preserve"> </w:t>
      </w:r>
    </w:p>
    <w:p w14:paraId="4AB7A2BB" w14:textId="37E329E6" w:rsidR="00EA5914" w:rsidRPr="00B814BE" w:rsidRDefault="00EA5914" w:rsidP="00F87859">
      <w:pPr>
        <w:pStyle w:val="Title"/>
        <w:rPr>
          <w:rFonts w:eastAsiaTheme="minorEastAsia" w:cstheme="minorBidi"/>
          <w:b w:val="0"/>
          <w:color w:val="auto"/>
          <w:spacing w:val="0"/>
          <w:kern w:val="0"/>
          <w:sz w:val="32"/>
          <w:szCs w:val="24"/>
          <w:lang w:val="en-AU" w:eastAsia="en-US"/>
        </w:rPr>
      </w:pPr>
    </w:p>
    <w:p w14:paraId="01EAB2BC" w14:textId="14ABEB00" w:rsidR="00EA5914" w:rsidRPr="00B814BE" w:rsidRDefault="00EA5914" w:rsidP="00F87859">
      <w:pPr>
        <w:pStyle w:val="Title"/>
        <w:rPr>
          <w:rFonts w:eastAsiaTheme="minorEastAsia" w:cstheme="minorBidi"/>
          <w:b w:val="0"/>
          <w:color w:val="auto"/>
          <w:spacing w:val="0"/>
          <w:kern w:val="0"/>
          <w:sz w:val="32"/>
          <w:szCs w:val="24"/>
          <w:lang w:val="en-AU" w:eastAsia="en-US"/>
        </w:rPr>
      </w:pPr>
    </w:p>
    <w:p w14:paraId="23D77EC3" w14:textId="4A4FB3D8" w:rsidR="00EA5914" w:rsidRPr="00B814BE" w:rsidRDefault="00EA5914" w:rsidP="00F87859">
      <w:pPr>
        <w:pStyle w:val="Title"/>
        <w:rPr>
          <w:rFonts w:eastAsiaTheme="minorEastAsia" w:cstheme="minorBidi"/>
          <w:b w:val="0"/>
          <w:color w:val="auto"/>
          <w:spacing w:val="0"/>
          <w:kern w:val="0"/>
          <w:sz w:val="32"/>
          <w:szCs w:val="24"/>
          <w:lang w:val="en-AU" w:eastAsia="en-US"/>
        </w:rPr>
      </w:pPr>
    </w:p>
    <w:p w14:paraId="1D26B59E" w14:textId="00BAEBBD" w:rsidR="00EA5914" w:rsidRPr="00B814BE" w:rsidRDefault="00EA5914" w:rsidP="00F87859">
      <w:pPr>
        <w:pStyle w:val="Title"/>
        <w:rPr>
          <w:rFonts w:eastAsiaTheme="minorEastAsia" w:cstheme="minorBidi"/>
          <w:b w:val="0"/>
          <w:color w:val="auto"/>
          <w:spacing w:val="0"/>
          <w:kern w:val="0"/>
          <w:sz w:val="32"/>
          <w:szCs w:val="24"/>
          <w:lang w:val="en-AU" w:eastAsia="en-US"/>
        </w:rPr>
      </w:pPr>
    </w:p>
    <w:p w14:paraId="71123068" w14:textId="1A4CFCA1" w:rsidR="00EA5914" w:rsidRPr="00B814BE" w:rsidRDefault="00EA5914" w:rsidP="00F87859">
      <w:pPr>
        <w:pStyle w:val="Title"/>
        <w:rPr>
          <w:rFonts w:eastAsiaTheme="minorEastAsia" w:cstheme="minorBidi"/>
          <w:b w:val="0"/>
          <w:color w:val="auto"/>
          <w:spacing w:val="0"/>
          <w:kern w:val="0"/>
          <w:sz w:val="32"/>
          <w:szCs w:val="24"/>
          <w:lang w:val="en-AU" w:eastAsia="en-US"/>
        </w:rPr>
      </w:pPr>
    </w:p>
    <w:p w14:paraId="61D806F5" w14:textId="77777777" w:rsidR="00EA5914" w:rsidRPr="00B814BE" w:rsidRDefault="00EA5914" w:rsidP="00F87859">
      <w:pPr>
        <w:pStyle w:val="Title"/>
        <w:rPr>
          <w:rFonts w:eastAsiaTheme="minorEastAsia" w:cstheme="minorBidi"/>
          <w:b w:val="0"/>
          <w:color w:val="auto"/>
          <w:spacing w:val="0"/>
          <w:kern w:val="0"/>
          <w:sz w:val="32"/>
          <w:szCs w:val="24"/>
          <w:lang w:val="en-AU" w:eastAsia="en-US"/>
        </w:rPr>
      </w:pPr>
    </w:p>
    <w:p w14:paraId="378FC48A" w14:textId="77777777" w:rsidR="00F87859" w:rsidRPr="00B814BE" w:rsidRDefault="00F87859" w:rsidP="00F87859">
      <w:pPr>
        <w:pStyle w:val="Title"/>
      </w:pPr>
    </w:p>
    <w:p w14:paraId="2173AC50" w14:textId="080D56A5" w:rsidR="00EA5914" w:rsidRPr="00B814BE" w:rsidRDefault="00EA5914" w:rsidP="00F87859">
      <w:pPr>
        <w:pStyle w:val="Heading1"/>
      </w:pPr>
    </w:p>
    <w:p w14:paraId="0D5E5CB3" w14:textId="58A94B68" w:rsidR="0051516F" w:rsidRDefault="000C3AB6" w:rsidP="00CC732D">
      <w:pPr>
        <w:pStyle w:val="Heading1"/>
        <w:rPr>
          <w:rFonts w:cs="Arial"/>
          <w:noProof/>
          <w:szCs w:val="32"/>
          <w:lang w:val="en-NZ" w:eastAsia="en-NZ"/>
        </w:rPr>
      </w:pPr>
      <w:r>
        <w:rPr>
          <w:rStyle w:val="SubtitleChar"/>
          <w:b/>
          <w:bCs w:val="0"/>
        </w:rPr>
        <w:t xml:space="preserve">Published: </w:t>
      </w:r>
      <w:r w:rsidR="00423A44">
        <w:rPr>
          <w:rStyle w:val="SubtitleChar"/>
          <w:b/>
          <w:bCs w:val="0"/>
        </w:rPr>
        <w:t>May</w:t>
      </w:r>
      <w:r w:rsidR="00771881">
        <w:rPr>
          <w:rStyle w:val="SubtitleChar"/>
          <w:b/>
          <w:bCs w:val="0"/>
        </w:rPr>
        <w:t xml:space="preserve"> 2023</w:t>
      </w:r>
    </w:p>
    <w:p w14:paraId="3890B6AB" w14:textId="6DDB1844" w:rsidR="00CC732D" w:rsidRDefault="00CC732D" w:rsidP="00CC732D">
      <w:pPr>
        <w:pStyle w:val="Heading1"/>
      </w:pPr>
      <w:r>
        <w:br w:type="page"/>
      </w:r>
      <w:r w:rsidRPr="00B814BE"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822080" behindDoc="1" locked="0" layoutInCell="1" allowOverlap="1" wp14:anchorId="1E45FC26" wp14:editId="594E60BE">
                <wp:simplePos x="0" y="0"/>
                <wp:positionH relativeFrom="margin">
                  <wp:align>right</wp:align>
                </wp:positionH>
                <wp:positionV relativeFrom="paragraph">
                  <wp:posOffset>-98425</wp:posOffset>
                </wp:positionV>
                <wp:extent cx="5712460" cy="589280"/>
                <wp:effectExtent l="19050" t="19050" r="21590" b="20320"/>
                <wp:wrapNone/>
                <wp:docPr id="199" name="Rectangle: Rounded Corners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2460" cy="5892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E4DB62" w14:textId="77777777" w:rsidR="00145209" w:rsidRPr="00153863" w:rsidRDefault="00145209" w:rsidP="00CC73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45FC26" id="Rectangle: Rounded Corners 199" o:spid="_x0000_s1026" style="position:absolute;left:0;text-align:left;margin-left:398.6pt;margin-top:-7.75pt;width:449.8pt;height:46.4pt;z-index:-2514944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" filled="f" strokecolor="#2e74b5 [2408]" strokeweight="2.25pt">
                <v:stroke joinstyle="miter"/>
                <v:path arrowok="t"/>
                <v:textbox>
                  <w:txbxContent>
                    <w:p w14:paraId="0FE4DB62" w14:textId="77777777" w:rsidR="00145209" w:rsidRPr="00153863" w:rsidRDefault="00145209" w:rsidP="00CC732D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t>What you will find in this document</w:t>
      </w:r>
    </w:p>
    <w:p w14:paraId="40A87886" w14:textId="1A2482C6" w:rsidR="00CC732D" w:rsidRDefault="00CC732D" w:rsidP="00CC732D">
      <w:pPr>
        <w:pStyle w:val="BodyText"/>
      </w:pPr>
    </w:p>
    <w:p w14:paraId="58B31A0F" w14:textId="53F31D1C" w:rsidR="00CC732D" w:rsidRPr="00FF3561" w:rsidRDefault="00CC732D" w:rsidP="00CC732D">
      <w:pPr>
        <w:tabs>
          <w:tab w:val="left" w:leader="dot" w:pos="7938"/>
        </w:tabs>
        <w:ind w:left="6804"/>
        <w:jc w:val="center"/>
        <w:rPr>
          <w:rFonts w:eastAsia="Calibri" w:cs="Arial"/>
          <w:b/>
          <w:bCs/>
          <w:szCs w:val="32"/>
          <w:lang w:val="en-US"/>
        </w:rPr>
      </w:pPr>
      <w:r w:rsidRPr="00FF3561">
        <w:rPr>
          <w:rFonts w:eastAsia="Calibri" w:cs="Arial"/>
          <w:b/>
          <w:bCs/>
          <w:szCs w:val="32"/>
          <w:lang w:val="en-US"/>
        </w:rPr>
        <w:t>Page</w:t>
      </w:r>
      <w:r>
        <w:rPr>
          <w:rFonts w:eastAsia="Calibri" w:cs="Arial"/>
          <w:b/>
          <w:bCs/>
          <w:szCs w:val="32"/>
          <w:lang w:val="en-US"/>
        </w:rPr>
        <w:t xml:space="preserve"> number</w:t>
      </w:r>
      <w:r w:rsidRPr="00FF3561">
        <w:rPr>
          <w:rFonts w:eastAsia="Calibri" w:cs="Arial"/>
          <w:b/>
          <w:bCs/>
          <w:szCs w:val="32"/>
          <w:lang w:val="en-US"/>
        </w:rPr>
        <w:t>:</w:t>
      </w:r>
    </w:p>
    <w:p w14:paraId="69FB93D4" w14:textId="71850D34" w:rsidR="00CC732D" w:rsidRPr="00FF3561" w:rsidRDefault="00D70E7F" w:rsidP="00CC732D">
      <w:pPr>
        <w:tabs>
          <w:tab w:val="left" w:leader="dot" w:pos="7938"/>
        </w:tabs>
        <w:ind w:left="0"/>
        <w:jc w:val="center"/>
        <w:rPr>
          <w:rFonts w:eastAsia="Calibri" w:cs="Arial"/>
          <w:b/>
          <w:bCs/>
          <w:szCs w:val="32"/>
          <w:lang w:val="en-US"/>
        </w:rPr>
      </w:pPr>
      <w:r>
        <w:rPr>
          <w:rFonts w:eastAsia="Calibri" w:cs="Arial"/>
          <w:b/>
          <w:bCs/>
          <w:noProof/>
          <w:szCs w:val="32"/>
          <w:lang w:val="en-NZ" w:eastAsia="en-NZ"/>
        </w:rPr>
        <w:drawing>
          <wp:anchor distT="0" distB="0" distL="114300" distR="114300" simplePos="0" relativeHeight="251952128" behindDoc="0" locked="0" layoutInCell="1" allowOverlap="1" wp14:anchorId="67BC67FD" wp14:editId="2F0DA624">
            <wp:simplePos x="0" y="0"/>
            <wp:positionH relativeFrom="column">
              <wp:posOffset>-272</wp:posOffset>
            </wp:positionH>
            <wp:positionV relativeFrom="paragraph">
              <wp:posOffset>194129</wp:posOffset>
            </wp:positionV>
            <wp:extent cx="1149350" cy="1149350"/>
            <wp:effectExtent l="0" t="0" r="0" b="0"/>
            <wp:wrapThrough wrapText="bothSides">
              <wp:wrapPolygon edited="0">
                <wp:start x="9308" y="0"/>
                <wp:lineTo x="7876" y="1074"/>
                <wp:lineTo x="6444" y="3938"/>
                <wp:lineTo x="6444" y="5728"/>
                <wp:lineTo x="2148" y="6802"/>
                <wp:lineTo x="716" y="8234"/>
                <wp:lineTo x="358" y="13246"/>
                <wp:lineTo x="716" y="18259"/>
                <wp:lineTo x="4296" y="21123"/>
                <wp:lineTo x="5370" y="21123"/>
                <wp:lineTo x="16827" y="21123"/>
                <wp:lineTo x="17185" y="21123"/>
                <wp:lineTo x="20765" y="17543"/>
                <wp:lineTo x="21123" y="13962"/>
                <wp:lineTo x="21123" y="8950"/>
                <wp:lineTo x="18617" y="6802"/>
                <wp:lineTo x="14320" y="5728"/>
                <wp:lineTo x="14678" y="3938"/>
                <wp:lineTo x="13246" y="716"/>
                <wp:lineTo x="11456" y="0"/>
                <wp:lineTo x="9308" y="0"/>
              </wp:wrapPolygon>
            </wp:wrapThrough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Easy Read Logo 1.pn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350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6318CF" w14:textId="5A6BB82A" w:rsidR="00CC732D" w:rsidRPr="00FF3561" w:rsidRDefault="00CC732D" w:rsidP="00CC732D">
      <w:pPr>
        <w:tabs>
          <w:tab w:val="left" w:leader="dot" w:pos="8789"/>
        </w:tabs>
        <w:rPr>
          <w:rFonts w:eastAsia="Calibri" w:cs="Arial"/>
          <w:szCs w:val="32"/>
          <w:lang w:val="en-US"/>
        </w:rPr>
      </w:pPr>
    </w:p>
    <w:p w14:paraId="6AA876AC" w14:textId="297AAD4E" w:rsidR="00CC732D" w:rsidRDefault="00CC732D" w:rsidP="00CC732D">
      <w:pPr>
        <w:tabs>
          <w:tab w:val="left" w:leader="dot" w:pos="8618"/>
        </w:tabs>
        <w:rPr>
          <w:rFonts w:eastAsia="Calibri" w:cs="Arial"/>
          <w:szCs w:val="32"/>
          <w:lang w:val="en-US"/>
        </w:rPr>
      </w:pPr>
      <w:r>
        <w:rPr>
          <w:rFonts w:eastAsia="Calibri" w:cs="Arial"/>
          <w:szCs w:val="32"/>
          <w:lang w:val="en-US"/>
        </w:rPr>
        <w:t xml:space="preserve">What is this document </w:t>
      </w:r>
    </w:p>
    <w:p w14:paraId="2AE27B3D" w14:textId="47A745EE" w:rsidR="00CC732D" w:rsidRPr="00FF3561" w:rsidRDefault="00CC732D" w:rsidP="00CC732D">
      <w:pPr>
        <w:tabs>
          <w:tab w:val="left" w:leader="dot" w:pos="8618"/>
        </w:tabs>
        <w:rPr>
          <w:rFonts w:eastAsia="Calibri" w:cs="Arial"/>
          <w:szCs w:val="32"/>
          <w:lang w:val="en-US"/>
        </w:rPr>
      </w:pPr>
      <w:r>
        <w:rPr>
          <w:rFonts w:eastAsia="Calibri" w:cs="Arial"/>
          <w:szCs w:val="32"/>
          <w:lang w:val="en-US"/>
        </w:rPr>
        <w:t>about?</w:t>
      </w:r>
      <w:r w:rsidRPr="00FF3561">
        <w:rPr>
          <w:rFonts w:eastAsia="Calibri" w:cs="Arial"/>
          <w:szCs w:val="32"/>
          <w:lang w:val="en-US"/>
        </w:rPr>
        <w:tab/>
      </w:r>
      <w:r w:rsidR="00FA13C3">
        <w:rPr>
          <w:rFonts w:eastAsia="Calibri" w:cs="Arial"/>
          <w:szCs w:val="32"/>
          <w:lang w:val="en-US"/>
        </w:rPr>
        <w:t>3</w:t>
      </w:r>
    </w:p>
    <w:p w14:paraId="4D9E940C" w14:textId="7786DB40" w:rsidR="00CC732D" w:rsidRPr="00FF3561" w:rsidRDefault="00B74AE4" w:rsidP="00CC732D">
      <w:pPr>
        <w:tabs>
          <w:tab w:val="left" w:leader="dot" w:pos="8789"/>
        </w:tabs>
        <w:rPr>
          <w:rFonts w:eastAsia="Calibri" w:cs="Arial"/>
          <w:szCs w:val="32"/>
          <w:lang w:val="en-US"/>
        </w:rPr>
      </w:pPr>
      <w:r w:rsidRPr="003069D6">
        <w:rPr>
          <w:noProof/>
          <w:lang w:val="en-NZ" w:eastAsia="en-NZ"/>
        </w:rPr>
        <w:drawing>
          <wp:anchor distT="0" distB="0" distL="114300" distR="114300" simplePos="0" relativeHeight="252012544" behindDoc="0" locked="0" layoutInCell="1" allowOverlap="1" wp14:anchorId="6348FEC0" wp14:editId="655DDF54">
            <wp:simplePos x="0" y="0"/>
            <wp:positionH relativeFrom="margin">
              <wp:posOffset>-91440</wp:posOffset>
            </wp:positionH>
            <wp:positionV relativeFrom="paragraph">
              <wp:posOffset>177346</wp:posOffset>
            </wp:positionV>
            <wp:extent cx="1309370" cy="1309370"/>
            <wp:effectExtent l="0" t="0" r="0" b="5080"/>
            <wp:wrapNone/>
            <wp:docPr id="1893" name="Picture 1893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Text, white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70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A275BC" w14:textId="3D6F7276" w:rsidR="00CC732D" w:rsidRPr="00FF3561" w:rsidRDefault="00CC732D" w:rsidP="00CC732D">
      <w:pPr>
        <w:tabs>
          <w:tab w:val="left" w:leader="dot" w:pos="8789"/>
        </w:tabs>
        <w:rPr>
          <w:rFonts w:eastAsia="Calibri" w:cs="Arial"/>
          <w:szCs w:val="32"/>
          <w:lang w:val="en-US"/>
        </w:rPr>
      </w:pPr>
    </w:p>
    <w:p w14:paraId="16D4620C" w14:textId="3B81CEDB" w:rsidR="0060071C" w:rsidRDefault="00CC732D" w:rsidP="00CC732D">
      <w:pPr>
        <w:tabs>
          <w:tab w:val="left" w:leader="dot" w:pos="8618"/>
        </w:tabs>
        <w:rPr>
          <w:rFonts w:eastAsia="Calibri" w:cs="Arial"/>
          <w:szCs w:val="32"/>
          <w:lang w:val="en-US"/>
        </w:rPr>
      </w:pPr>
      <w:r>
        <w:rPr>
          <w:rFonts w:eastAsia="Calibri" w:cs="Arial"/>
          <w:szCs w:val="32"/>
          <w:lang w:val="en-US"/>
        </w:rPr>
        <w:t xml:space="preserve">Who can get </w:t>
      </w:r>
      <w:r w:rsidR="0060071C">
        <w:rPr>
          <w:rFonts w:eastAsia="Calibri" w:cs="Arial"/>
          <w:szCs w:val="32"/>
          <w:lang w:val="en-US"/>
        </w:rPr>
        <w:t xml:space="preserve">the dental </w:t>
      </w:r>
    </w:p>
    <w:p w14:paraId="0E8BA449" w14:textId="6CC2303C" w:rsidR="00CC732D" w:rsidRPr="00FF3561" w:rsidRDefault="0060071C" w:rsidP="00CC732D">
      <w:pPr>
        <w:tabs>
          <w:tab w:val="left" w:leader="dot" w:pos="8618"/>
        </w:tabs>
        <w:rPr>
          <w:rFonts w:eastAsia="Calibri" w:cs="Arial"/>
          <w:szCs w:val="32"/>
          <w:lang w:val="en-US"/>
        </w:rPr>
      </w:pPr>
      <w:r>
        <w:rPr>
          <w:rFonts w:eastAsia="Calibri" w:cs="Arial"/>
          <w:szCs w:val="32"/>
          <w:lang w:val="en-US"/>
        </w:rPr>
        <w:t>treatment payment?</w:t>
      </w:r>
      <w:r w:rsidR="00CC732D">
        <w:rPr>
          <w:rFonts w:eastAsia="Calibri" w:cs="Arial"/>
          <w:szCs w:val="32"/>
          <w:lang w:val="en-US"/>
        </w:rPr>
        <w:tab/>
      </w:r>
      <w:r w:rsidR="00FA13C3">
        <w:rPr>
          <w:rFonts w:eastAsia="Calibri" w:cs="Arial"/>
          <w:szCs w:val="32"/>
          <w:lang w:val="en-US"/>
        </w:rPr>
        <w:t>5</w:t>
      </w:r>
    </w:p>
    <w:p w14:paraId="1E2A4915" w14:textId="6559F796" w:rsidR="00CC732D" w:rsidRPr="00FF3561" w:rsidRDefault="00CC732D" w:rsidP="00CC732D">
      <w:pPr>
        <w:tabs>
          <w:tab w:val="left" w:leader="dot" w:pos="8789"/>
        </w:tabs>
        <w:rPr>
          <w:rFonts w:eastAsia="Calibri" w:cs="Arial"/>
          <w:szCs w:val="32"/>
          <w:lang w:val="en-US"/>
        </w:rPr>
      </w:pPr>
    </w:p>
    <w:p w14:paraId="574265D2" w14:textId="477C297B" w:rsidR="00CC732D" w:rsidRPr="00FF3561" w:rsidRDefault="00B74AE4" w:rsidP="00CC732D">
      <w:pPr>
        <w:tabs>
          <w:tab w:val="left" w:leader="dot" w:pos="8789"/>
        </w:tabs>
        <w:rPr>
          <w:rFonts w:eastAsia="Calibri" w:cs="Arial"/>
          <w:szCs w:val="32"/>
          <w:lang w:val="en-US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28224" behindDoc="0" locked="0" layoutInCell="1" allowOverlap="1" wp14:anchorId="2BFC8C81" wp14:editId="5C6554FF">
            <wp:simplePos x="0" y="0"/>
            <wp:positionH relativeFrom="margin">
              <wp:posOffset>87630</wp:posOffset>
            </wp:positionH>
            <wp:positionV relativeFrom="paragraph">
              <wp:posOffset>83911</wp:posOffset>
            </wp:positionV>
            <wp:extent cx="1130572" cy="1130572"/>
            <wp:effectExtent l="0" t="0" r="0" b="0"/>
            <wp:wrapNone/>
            <wp:docPr id="202" name="Picture 202" descr="A picture containing person, wall, spectacles, gogg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Picture 257" descr="A picture containing person, wall, spectacles, goggles&#10;&#10;Description automatically generated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572" cy="1130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E3F9CF" w14:textId="0778E8A2" w:rsidR="00CC732D" w:rsidRDefault="00B74AE4" w:rsidP="00B74AE4">
      <w:pPr>
        <w:tabs>
          <w:tab w:val="left" w:leader="dot" w:pos="8618"/>
        </w:tabs>
        <w:rPr>
          <w:rFonts w:eastAsia="Calibri" w:cs="Arial"/>
          <w:szCs w:val="32"/>
          <w:lang w:val="en-US"/>
        </w:rPr>
      </w:pPr>
      <w:bookmarkStart w:id="0" w:name="_Hlk109683930"/>
      <w:r>
        <w:rPr>
          <w:noProof/>
          <w:lang w:val="en-NZ" w:eastAsia="en-NZ"/>
        </w:rPr>
        <w:t>What</w:t>
      </w:r>
      <w:r w:rsidR="0060071C">
        <w:rPr>
          <w:rFonts w:eastAsia="Calibri" w:cs="Arial"/>
          <w:szCs w:val="32"/>
          <w:lang w:val="en-US"/>
        </w:rPr>
        <w:t xml:space="preserve"> dental treatments </w:t>
      </w:r>
      <w:r>
        <w:rPr>
          <w:rFonts w:eastAsia="Calibri" w:cs="Arial"/>
          <w:szCs w:val="32"/>
          <w:lang w:val="en-US"/>
        </w:rPr>
        <w:t xml:space="preserve">can </w:t>
      </w:r>
      <w:r>
        <w:rPr>
          <w:rFonts w:eastAsia="Calibri" w:cs="Arial"/>
          <w:szCs w:val="32"/>
          <w:lang w:val="en-US"/>
        </w:rPr>
        <w:br/>
      </w:r>
      <w:r w:rsidR="0060071C">
        <w:rPr>
          <w:rFonts w:eastAsia="Calibri" w:cs="Arial"/>
          <w:szCs w:val="32"/>
          <w:lang w:val="en-US"/>
        </w:rPr>
        <w:t>the payment be used for</w:t>
      </w:r>
      <w:r w:rsidR="00CC732D" w:rsidRPr="00FF3561">
        <w:rPr>
          <w:rFonts w:eastAsia="Calibri" w:cs="Arial"/>
          <w:szCs w:val="32"/>
          <w:lang w:val="en-US"/>
        </w:rPr>
        <w:tab/>
      </w:r>
      <w:bookmarkEnd w:id="0"/>
      <w:r w:rsidR="00FA13C3">
        <w:rPr>
          <w:rFonts w:eastAsia="Calibri" w:cs="Arial"/>
          <w:szCs w:val="32"/>
          <w:lang w:val="en-US"/>
        </w:rPr>
        <w:t>9</w:t>
      </w:r>
    </w:p>
    <w:p w14:paraId="415971B6" w14:textId="0906721B" w:rsidR="00423A44" w:rsidRDefault="00423A44" w:rsidP="00CC732D">
      <w:pPr>
        <w:tabs>
          <w:tab w:val="left" w:leader="dot" w:pos="8618"/>
        </w:tabs>
        <w:rPr>
          <w:rFonts w:eastAsia="Calibri" w:cs="Arial"/>
          <w:szCs w:val="32"/>
          <w:lang w:val="en-US"/>
        </w:rPr>
      </w:pPr>
    </w:p>
    <w:p w14:paraId="14F6A6D3" w14:textId="3E933637" w:rsidR="00CC732D" w:rsidRPr="00FF3561" w:rsidRDefault="00B74AE4" w:rsidP="00CC732D">
      <w:pPr>
        <w:tabs>
          <w:tab w:val="left" w:leader="dot" w:pos="8789"/>
        </w:tabs>
        <w:rPr>
          <w:rFonts w:eastAsia="Calibri" w:cs="Arial"/>
          <w:szCs w:val="32"/>
          <w:lang w:val="en-US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2014592" behindDoc="0" locked="0" layoutInCell="1" allowOverlap="1" wp14:anchorId="0F56334B" wp14:editId="23978C2E">
            <wp:simplePos x="0" y="0"/>
            <wp:positionH relativeFrom="margin">
              <wp:posOffset>-12428</wp:posOffset>
            </wp:positionH>
            <wp:positionV relativeFrom="paragraph">
              <wp:posOffset>175532</wp:posOffset>
            </wp:positionV>
            <wp:extent cx="1345202" cy="909948"/>
            <wp:effectExtent l="0" t="0" r="7620" b="5080"/>
            <wp:wrapNone/>
            <wp:docPr id="1894" name="Picture 189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icture 258" descr="A picture containing text&#10;&#10;Description automatically generated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5202" cy="9099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949444" w14:textId="77777777" w:rsidR="00B74AE4" w:rsidRDefault="00B74AE4" w:rsidP="00CC732D">
      <w:pPr>
        <w:tabs>
          <w:tab w:val="left" w:leader="dot" w:pos="8618"/>
        </w:tabs>
        <w:rPr>
          <w:rFonts w:eastAsia="Calibri" w:cs="Arial"/>
          <w:szCs w:val="32"/>
          <w:lang w:val="en-US"/>
        </w:rPr>
      </w:pPr>
      <w:r>
        <w:rPr>
          <w:rFonts w:eastAsia="Calibri" w:cs="Arial"/>
          <w:szCs w:val="32"/>
          <w:lang w:val="en-US"/>
        </w:rPr>
        <w:t xml:space="preserve">How much is the dental </w:t>
      </w:r>
    </w:p>
    <w:p w14:paraId="796AE2AE" w14:textId="1C567132" w:rsidR="00CC732D" w:rsidRPr="00FF3561" w:rsidRDefault="00B74AE4" w:rsidP="00CC732D">
      <w:pPr>
        <w:tabs>
          <w:tab w:val="left" w:leader="dot" w:pos="8618"/>
        </w:tabs>
        <w:rPr>
          <w:rFonts w:eastAsia="Calibri" w:cs="Arial"/>
          <w:szCs w:val="32"/>
          <w:lang w:val="en-US"/>
        </w:rPr>
      </w:pPr>
      <w:r>
        <w:rPr>
          <w:rFonts w:eastAsia="Calibri" w:cs="Arial"/>
          <w:szCs w:val="32"/>
          <w:lang w:val="en-US"/>
        </w:rPr>
        <w:t>treatment payment?</w:t>
      </w:r>
      <w:r w:rsidR="00CC732D" w:rsidRPr="00FF3561">
        <w:rPr>
          <w:rFonts w:eastAsia="Calibri" w:cs="Arial"/>
          <w:szCs w:val="32"/>
          <w:lang w:val="en-US"/>
        </w:rPr>
        <w:tab/>
        <w:t>1</w:t>
      </w:r>
      <w:r>
        <w:rPr>
          <w:rFonts w:eastAsia="Calibri" w:cs="Arial"/>
          <w:szCs w:val="32"/>
          <w:lang w:val="en-US"/>
        </w:rPr>
        <w:t>3</w:t>
      </w:r>
    </w:p>
    <w:p w14:paraId="14871DE8" w14:textId="6A6D432C" w:rsidR="00CC732D" w:rsidRPr="00FF3561" w:rsidRDefault="000C3AB6" w:rsidP="00CC732D">
      <w:pPr>
        <w:tabs>
          <w:tab w:val="left" w:leader="dot" w:pos="8618"/>
        </w:tabs>
        <w:rPr>
          <w:rFonts w:eastAsia="Calibri" w:cs="Arial"/>
          <w:szCs w:val="32"/>
          <w:lang w:val="en-US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30272" behindDoc="0" locked="0" layoutInCell="1" allowOverlap="1" wp14:anchorId="6A3FFD29" wp14:editId="528A71BD">
            <wp:simplePos x="0" y="0"/>
            <wp:positionH relativeFrom="margin">
              <wp:posOffset>-3810</wp:posOffset>
            </wp:positionH>
            <wp:positionV relativeFrom="paragraph">
              <wp:posOffset>303530</wp:posOffset>
            </wp:positionV>
            <wp:extent cx="1352550" cy="1352550"/>
            <wp:effectExtent l="0" t="0" r="0" b="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9307F4" w14:textId="70D65AFB" w:rsidR="00CC732D" w:rsidRPr="00FF3561" w:rsidRDefault="00CC732D" w:rsidP="00CC732D">
      <w:pPr>
        <w:tabs>
          <w:tab w:val="left" w:leader="dot" w:pos="7938"/>
        </w:tabs>
        <w:ind w:left="7371"/>
        <w:jc w:val="center"/>
        <w:rPr>
          <w:rFonts w:eastAsia="Calibri" w:cs="Arial"/>
          <w:b/>
          <w:bCs/>
          <w:szCs w:val="32"/>
          <w:lang w:val="en-US"/>
        </w:rPr>
      </w:pPr>
    </w:p>
    <w:p w14:paraId="45A1CEF7" w14:textId="77777777" w:rsidR="00B74AE4" w:rsidRDefault="00CC732D" w:rsidP="00CC732D">
      <w:pPr>
        <w:tabs>
          <w:tab w:val="left" w:leader="dot" w:pos="8618"/>
        </w:tabs>
        <w:rPr>
          <w:rFonts w:eastAsia="Calibri" w:cs="Arial"/>
          <w:szCs w:val="32"/>
          <w:lang w:val="en-US"/>
        </w:rPr>
      </w:pPr>
      <w:r>
        <w:rPr>
          <w:rFonts w:eastAsia="Calibri" w:cs="Arial"/>
          <w:szCs w:val="32"/>
          <w:lang w:val="en-US"/>
        </w:rPr>
        <w:t>How to apply</w:t>
      </w:r>
      <w:r w:rsidR="00B74AE4">
        <w:rPr>
          <w:rFonts w:eastAsia="Calibri" w:cs="Arial"/>
          <w:szCs w:val="32"/>
          <w:lang w:val="en-US"/>
        </w:rPr>
        <w:t xml:space="preserve"> for a dental </w:t>
      </w:r>
    </w:p>
    <w:p w14:paraId="3C27E2DB" w14:textId="6BD6117A" w:rsidR="00CC732D" w:rsidRDefault="00B74AE4" w:rsidP="00CC732D">
      <w:pPr>
        <w:tabs>
          <w:tab w:val="left" w:leader="dot" w:pos="8618"/>
        </w:tabs>
        <w:rPr>
          <w:rFonts w:eastAsia="Calibri" w:cs="Arial"/>
          <w:b/>
          <w:bCs/>
          <w:szCs w:val="32"/>
          <w:lang w:val="en-US"/>
        </w:rPr>
      </w:pPr>
      <w:r>
        <w:rPr>
          <w:rFonts w:eastAsia="Calibri" w:cs="Arial"/>
          <w:szCs w:val="32"/>
          <w:lang w:val="en-US"/>
        </w:rPr>
        <w:t>treatment payment</w:t>
      </w:r>
      <w:r w:rsidR="00CC732D" w:rsidRPr="00FF3561">
        <w:rPr>
          <w:rFonts w:eastAsia="Calibri" w:cs="Arial"/>
          <w:szCs w:val="32"/>
          <w:lang w:val="en-US"/>
        </w:rPr>
        <w:tab/>
        <w:t>1</w:t>
      </w:r>
      <w:r>
        <w:rPr>
          <w:rFonts w:eastAsia="Calibri" w:cs="Arial"/>
          <w:szCs w:val="32"/>
          <w:lang w:val="en-US"/>
        </w:rPr>
        <w:t>5</w:t>
      </w:r>
    </w:p>
    <w:p w14:paraId="0C3737A1" w14:textId="14FCA982" w:rsidR="00CC732D" w:rsidRPr="00FF3561" w:rsidRDefault="00CC732D" w:rsidP="00CC732D">
      <w:pPr>
        <w:tabs>
          <w:tab w:val="left" w:leader="dot" w:pos="7938"/>
        </w:tabs>
        <w:ind w:left="7371"/>
        <w:jc w:val="center"/>
        <w:rPr>
          <w:rFonts w:eastAsia="Calibri" w:cs="Arial"/>
          <w:szCs w:val="32"/>
          <w:lang w:val="en-US"/>
        </w:rPr>
      </w:pPr>
    </w:p>
    <w:p w14:paraId="5B82754D" w14:textId="3AA1C09F" w:rsidR="00CC732D" w:rsidRDefault="000E3A7A" w:rsidP="00CC732D">
      <w:pPr>
        <w:tabs>
          <w:tab w:val="left" w:leader="dot" w:pos="7938"/>
        </w:tabs>
        <w:ind w:left="6804"/>
        <w:jc w:val="center"/>
        <w:rPr>
          <w:rFonts w:eastAsia="Calibri" w:cs="Arial"/>
          <w:b/>
          <w:bCs/>
          <w:szCs w:val="32"/>
          <w:lang w:val="en-US"/>
        </w:rPr>
      </w:pPr>
      <w:r>
        <w:rPr>
          <w:rFonts w:eastAsia="Calibri" w:cs="Arial"/>
          <w:noProof/>
          <w:szCs w:val="32"/>
          <w:lang w:val="en-NZ" w:eastAsia="en-NZ"/>
        </w:rPr>
        <w:lastRenderedPageBreak/>
        <w:drawing>
          <wp:anchor distT="0" distB="0" distL="114300" distR="114300" simplePos="0" relativeHeight="251955200" behindDoc="1" locked="0" layoutInCell="1" allowOverlap="1" wp14:anchorId="3B902422" wp14:editId="315114BB">
            <wp:simplePos x="0" y="0"/>
            <wp:positionH relativeFrom="column">
              <wp:posOffset>-377190</wp:posOffset>
            </wp:positionH>
            <wp:positionV relativeFrom="paragraph">
              <wp:posOffset>431074</wp:posOffset>
            </wp:positionV>
            <wp:extent cx="1724297" cy="1009582"/>
            <wp:effectExtent l="0" t="0" r="0" b="635"/>
            <wp:wrapNone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Work and Income office using new logo.pn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297" cy="1009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732D" w:rsidRPr="00FF3561">
        <w:rPr>
          <w:rFonts w:eastAsia="Calibri" w:cs="Arial"/>
          <w:b/>
          <w:bCs/>
          <w:szCs w:val="32"/>
          <w:lang w:val="en-US"/>
        </w:rPr>
        <w:t>Page</w:t>
      </w:r>
      <w:r w:rsidR="00CC732D">
        <w:rPr>
          <w:rFonts w:eastAsia="Calibri" w:cs="Arial"/>
          <w:b/>
          <w:bCs/>
          <w:szCs w:val="32"/>
          <w:lang w:val="en-US"/>
        </w:rPr>
        <w:t xml:space="preserve"> number</w:t>
      </w:r>
      <w:r w:rsidR="00CC732D" w:rsidRPr="00FF3561">
        <w:rPr>
          <w:rFonts w:eastAsia="Calibri" w:cs="Arial"/>
          <w:b/>
          <w:bCs/>
          <w:szCs w:val="32"/>
          <w:lang w:val="en-US"/>
        </w:rPr>
        <w:t>:</w:t>
      </w:r>
    </w:p>
    <w:p w14:paraId="4A70D7D8" w14:textId="77777777" w:rsidR="0056104B" w:rsidRDefault="0056104B" w:rsidP="00CC732D">
      <w:pPr>
        <w:tabs>
          <w:tab w:val="left" w:leader="dot" w:pos="7938"/>
        </w:tabs>
        <w:ind w:left="6804"/>
        <w:jc w:val="center"/>
        <w:rPr>
          <w:rFonts w:eastAsia="Calibri" w:cs="Arial"/>
          <w:b/>
          <w:bCs/>
          <w:szCs w:val="32"/>
          <w:lang w:val="en-US"/>
        </w:rPr>
      </w:pPr>
    </w:p>
    <w:p w14:paraId="13C2D890" w14:textId="29BFB57A" w:rsidR="00423A44" w:rsidRDefault="00423A44" w:rsidP="00423A44">
      <w:pPr>
        <w:tabs>
          <w:tab w:val="left" w:leader="dot" w:pos="8618"/>
        </w:tabs>
        <w:rPr>
          <w:rFonts w:eastAsia="Calibri" w:cs="Arial"/>
          <w:szCs w:val="32"/>
          <w:lang w:val="en-US"/>
        </w:rPr>
      </w:pPr>
    </w:p>
    <w:p w14:paraId="7486F730" w14:textId="7B02D323" w:rsidR="00423A44" w:rsidRPr="00FF3561" w:rsidRDefault="00423A44" w:rsidP="00423A44">
      <w:pPr>
        <w:tabs>
          <w:tab w:val="left" w:leader="dot" w:pos="8618"/>
        </w:tabs>
        <w:rPr>
          <w:rFonts w:eastAsia="Calibri" w:cs="Arial"/>
          <w:szCs w:val="32"/>
          <w:lang w:val="en-US"/>
        </w:rPr>
      </w:pPr>
      <w:r>
        <w:rPr>
          <w:rFonts w:eastAsia="Calibri" w:cs="Arial"/>
          <w:szCs w:val="32"/>
          <w:lang w:val="en-US"/>
        </w:rPr>
        <w:t>How to apply in person</w:t>
      </w:r>
      <w:r w:rsidRPr="00FF3561">
        <w:rPr>
          <w:rFonts w:eastAsia="Calibri" w:cs="Arial"/>
          <w:szCs w:val="32"/>
          <w:lang w:val="en-US"/>
        </w:rPr>
        <w:tab/>
      </w:r>
      <w:r w:rsidR="00B74AE4">
        <w:rPr>
          <w:rFonts w:eastAsia="Calibri" w:cs="Arial"/>
          <w:szCs w:val="32"/>
          <w:lang w:val="en-US"/>
        </w:rPr>
        <w:t>19</w:t>
      </w:r>
    </w:p>
    <w:p w14:paraId="78C5D662" w14:textId="1CBFF1ED" w:rsidR="00423A44" w:rsidRDefault="000E3A7A" w:rsidP="00423A44">
      <w:pPr>
        <w:tabs>
          <w:tab w:val="left" w:leader="dot" w:pos="8618"/>
        </w:tabs>
        <w:rPr>
          <w:rFonts w:eastAsia="Calibri" w:cs="Arial"/>
          <w:b/>
          <w:bCs/>
          <w:szCs w:val="32"/>
          <w:lang w:val="en-US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35392" behindDoc="0" locked="0" layoutInCell="1" allowOverlap="1" wp14:anchorId="53D133A8" wp14:editId="49A7DB13">
            <wp:simplePos x="0" y="0"/>
            <wp:positionH relativeFrom="margin">
              <wp:posOffset>-26488</wp:posOffset>
            </wp:positionH>
            <wp:positionV relativeFrom="paragraph">
              <wp:posOffset>289650</wp:posOffset>
            </wp:positionV>
            <wp:extent cx="1038225" cy="1038225"/>
            <wp:effectExtent l="0" t="0" r="0" b="9525"/>
            <wp:wrapNone/>
            <wp:docPr id="207" name="Picture 207" descr="A picture containing person, person, lady, pos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 descr="A picture containing person, person, lady, posing&#10;&#10;Description automatically generated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3F70F6" w14:textId="2618B40C" w:rsidR="00CC732D" w:rsidRDefault="00CC732D" w:rsidP="00CC732D">
      <w:pPr>
        <w:tabs>
          <w:tab w:val="left" w:leader="dot" w:pos="8618"/>
        </w:tabs>
        <w:rPr>
          <w:rFonts w:eastAsia="Calibri" w:cs="Arial"/>
          <w:szCs w:val="32"/>
          <w:lang w:val="en-US"/>
        </w:rPr>
      </w:pPr>
    </w:p>
    <w:p w14:paraId="011E642D" w14:textId="19662095" w:rsidR="00CC732D" w:rsidRDefault="00CC732D" w:rsidP="00CC732D">
      <w:pPr>
        <w:tabs>
          <w:tab w:val="left" w:leader="dot" w:pos="8618"/>
        </w:tabs>
        <w:rPr>
          <w:rFonts w:eastAsia="Calibri" w:cs="Arial"/>
          <w:szCs w:val="32"/>
          <w:lang w:val="en-US"/>
        </w:rPr>
      </w:pPr>
      <w:r>
        <w:rPr>
          <w:rFonts w:eastAsia="Calibri" w:cs="Arial"/>
          <w:szCs w:val="32"/>
          <w:lang w:val="en-US"/>
        </w:rPr>
        <w:t xml:space="preserve">How to apply </w:t>
      </w:r>
      <w:r w:rsidR="00FA13C3">
        <w:rPr>
          <w:rFonts w:eastAsia="Calibri" w:cs="Arial"/>
          <w:szCs w:val="32"/>
          <w:lang w:val="en-US"/>
        </w:rPr>
        <w:t>over the phone</w:t>
      </w:r>
      <w:r w:rsidRPr="00FF3561">
        <w:rPr>
          <w:rFonts w:eastAsia="Calibri" w:cs="Arial"/>
          <w:szCs w:val="32"/>
          <w:lang w:val="en-US"/>
        </w:rPr>
        <w:tab/>
      </w:r>
      <w:r w:rsidR="00B74AE4">
        <w:rPr>
          <w:rFonts w:eastAsia="Calibri" w:cs="Arial"/>
          <w:szCs w:val="32"/>
          <w:lang w:val="en-US"/>
        </w:rPr>
        <w:t>20</w:t>
      </w:r>
    </w:p>
    <w:p w14:paraId="05F5CBBF" w14:textId="06661343" w:rsidR="00CC732D" w:rsidRDefault="000E3A7A" w:rsidP="00CC732D">
      <w:pPr>
        <w:tabs>
          <w:tab w:val="left" w:leader="dot" w:pos="8618"/>
        </w:tabs>
        <w:rPr>
          <w:rFonts w:eastAsia="Calibri" w:cs="Arial"/>
          <w:szCs w:val="32"/>
          <w:lang w:val="en-US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922432" behindDoc="0" locked="0" layoutInCell="1" allowOverlap="1" wp14:anchorId="0F442AE4" wp14:editId="5AF66526">
            <wp:simplePos x="0" y="0"/>
            <wp:positionH relativeFrom="column">
              <wp:posOffset>40660</wp:posOffset>
            </wp:positionH>
            <wp:positionV relativeFrom="paragraph">
              <wp:posOffset>492125</wp:posOffset>
            </wp:positionV>
            <wp:extent cx="979069" cy="1019116"/>
            <wp:effectExtent l="0" t="0" r="0" b="0"/>
            <wp:wrapNone/>
            <wp:docPr id="43" name="Picture 43" descr="A picture containing text, electronics, computer,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Picture 275" descr="A picture containing text, electronics, computer, display&#10;&#10;Description automatically generated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069" cy="1019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732D">
        <w:rPr>
          <w:rFonts w:eastAsia="Calibri" w:cs="Arial"/>
          <w:szCs w:val="32"/>
          <w:lang w:val="en-US"/>
        </w:rPr>
        <w:br/>
      </w:r>
    </w:p>
    <w:p w14:paraId="36015F67" w14:textId="1D88064A" w:rsidR="00CC732D" w:rsidRPr="00FF3561" w:rsidRDefault="00CC732D" w:rsidP="00CC732D">
      <w:pPr>
        <w:tabs>
          <w:tab w:val="left" w:leader="dot" w:pos="8618"/>
        </w:tabs>
        <w:rPr>
          <w:rFonts w:eastAsia="Calibri" w:cs="Arial"/>
          <w:szCs w:val="32"/>
          <w:lang w:val="en-US"/>
        </w:rPr>
      </w:pPr>
      <w:r>
        <w:rPr>
          <w:rFonts w:eastAsia="Calibri" w:cs="Arial"/>
          <w:szCs w:val="32"/>
          <w:lang w:val="en-US"/>
        </w:rPr>
        <w:t xml:space="preserve">How to </w:t>
      </w:r>
      <w:r w:rsidR="009B64BE">
        <w:rPr>
          <w:rFonts w:eastAsia="Calibri" w:cs="Arial"/>
          <w:szCs w:val="32"/>
          <w:lang w:val="en-US"/>
        </w:rPr>
        <w:t xml:space="preserve">apply </w:t>
      </w:r>
      <w:r w:rsidR="00423A44">
        <w:rPr>
          <w:rFonts w:eastAsia="Calibri" w:cs="Arial"/>
          <w:szCs w:val="32"/>
          <w:lang w:val="en-US"/>
        </w:rPr>
        <w:t>in</w:t>
      </w:r>
      <w:r w:rsidR="00FA13C3">
        <w:rPr>
          <w:rFonts w:eastAsia="Calibri" w:cs="Arial"/>
          <w:szCs w:val="32"/>
          <w:lang w:val="en-US"/>
        </w:rPr>
        <w:t xml:space="preserve"> MyMSD</w:t>
      </w:r>
      <w:r w:rsidRPr="00FF3561">
        <w:rPr>
          <w:rFonts w:eastAsia="Calibri" w:cs="Arial"/>
          <w:szCs w:val="32"/>
          <w:lang w:val="en-US"/>
        </w:rPr>
        <w:tab/>
      </w:r>
      <w:r>
        <w:rPr>
          <w:rFonts w:eastAsia="Calibri" w:cs="Arial"/>
          <w:szCs w:val="32"/>
          <w:lang w:val="en-US"/>
        </w:rPr>
        <w:t>2</w:t>
      </w:r>
      <w:r w:rsidR="00423A44">
        <w:rPr>
          <w:rFonts w:eastAsia="Calibri" w:cs="Arial"/>
          <w:szCs w:val="32"/>
          <w:lang w:val="en-US"/>
        </w:rPr>
        <w:t>5</w:t>
      </w:r>
    </w:p>
    <w:p w14:paraId="6DB5BEEB" w14:textId="189A4AE9" w:rsidR="00CC732D" w:rsidRDefault="00CC732D" w:rsidP="00CC732D">
      <w:pPr>
        <w:tabs>
          <w:tab w:val="left" w:leader="dot" w:pos="8618"/>
        </w:tabs>
        <w:rPr>
          <w:rFonts w:eastAsia="Calibri" w:cs="Arial"/>
          <w:szCs w:val="32"/>
          <w:lang w:val="en-US"/>
        </w:rPr>
      </w:pPr>
      <w:r>
        <w:rPr>
          <w:rFonts w:eastAsia="Calibri" w:cs="Arial"/>
          <w:szCs w:val="32"/>
          <w:lang w:val="en-US"/>
        </w:rPr>
        <w:br/>
      </w:r>
    </w:p>
    <w:p w14:paraId="05B9B475" w14:textId="324D3418" w:rsidR="00CC732D" w:rsidRDefault="00CC732D">
      <w:pPr>
        <w:spacing w:line="240" w:lineRule="auto"/>
        <w:ind w:left="0"/>
      </w:pPr>
      <w:r>
        <w:br w:type="page"/>
      </w:r>
    </w:p>
    <w:p w14:paraId="6DA64C28" w14:textId="6FA8C4BF" w:rsidR="00F87859" w:rsidRPr="00B814BE" w:rsidRDefault="00671809" w:rsidP="00F87859">
      <w:pPr>
        <w:pStyle w:val="Heading1"/>
      </w:pPr>
      <w:r w:rsidRPr="00B814BE"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5457E36" wp14:editId="63EE704B">
                <wp:simplePos x="0" y="0"/>
                <wp:positionH relativeFrom="column">
                  <wp:posOffset>-44450</wp:posOffset>
                </wp:positionH>
                <wp:positionV relativeFrom="paragraph">
                  <wp:posOffset>-111125</wp:posOffset>
                </wp:positionV>
                <wp:extent cx="5712460" cy="589280"/>
                <wp:effectExtent l="19050" t="19050" r="2540" b="1270"/>
                <wp:wrapNone/>
                <wp:docPr id="21" name="Rectangle: Rounded Corners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2460" cy="5892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7FDEB1" w14:textId="77777777" w:rsidR="00145209" w:rsidRPr="00153863" w:rsidRDefault="00145209" w:rsidP="00F8785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457E36" id="Rectangle: Rounded Corners 21" o:spid="_x0000_s1027" style="position:absolute;left:0;text-align:left;margin-left:-3.5pt;margin-top:-8.75pt;width:449.8pt;height:46.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" filled="f" strokecolor="#2e74b5 [2408]" strokeweight="2.25pt">
                <v:stroke joinstyle="miter"/>
                <v:path arrowok="t"/>
                <v:textbox>
                  <w:txbxContent>
                    <w:p w14:paraId="747FDEB1" w14:textId="77777777" w:rsidR="00145209" w:rsidRPr="00153863" w:rsidRDefault="00145209" w:rsidP="00F8785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4058AE" w:rsidRPr="00B814BE">
        <w:t>What is this document about?</w:t>
      </w:r>
    </w:p>
    <w:p w14:paraId="1FC4853B" w14:textId="77A922E1" w:rsidR="00D67451" w:rsidRPr="00B814BE" w:rsidRDefault="00D67451" w:rsidP="00D67451"/>
    <w:p w14:paraId="5137F516" w14:textId="24A8C6B4" w:rsidR="00D852B6" w:rsidRPr="00B814BE" w:rsidRDefault="0056104B" w:rsidP="00D67451">
      <w:r>
        <w:rPr>
          <w:rFonts w:eastAsia="Calibri" w:cs="Arial"/>
          <w:b/>
          <w:bCs/>
          <w:noProof/>
          <w:szCs w:val="32"/>
          <w:lang w:val="en-NZ" w:eastAsia="en-NZ"/>
        </w:rPr>
        <w:drawing>
          <wp:anchor distT="0" distB="0" distL="114300" distR="114300" simplePos="0" relativeHeight="252008448" behindDoc="0" locked="0" layoutInCell="1" allowOverlap="1" wp14:anchorId="62A0C03D" wp14:editId="2F9A855F">
            <wp:simplePos x="0" y="0"/>
            <wp:positionH relativeFrom="column">
              <wp:posOffset>339634</wp:posOffset>
            </wp:positionH>
            <wp:positionV relativeFrom="paragraph">
              <wp:posOffset>151493</wp:posOffset>
            </wp:positionV>
            <wp:extent cx="1149350" cy="1149350"/>
            <wp:effectExtent l="0" t="0" r="0" b="0"/>
            <wp:wrapThrough wrapText="bothSides">
              <wp:wrapPolygon edited="0">
                <wp:start x="9308" y="0"/>
                <wp:lineTo x="7876" y="1074"/>
                <wp:lineTo x="6444" y="3938"/>
                <wp:lineTo x="6444" y="5728"/>
                <wp:lineTo x="2148" y="6802"/>
                <wp:lineTo x="716" y="8234"/>
                <wp:lineTo x="358" y="13246"/>
                <wp:lineTo x="716" y="18259"/>
                <wp:lineTo x="4296" y="21123"/>
                <wp:lineTo x="5370" y="21123"/>
                <wp:lineTo x="16827" y="21123"/>
                <wp:lineTo x="17185" y="21123"/>
                <wp:lineTo x="20765" y="17543"/>
                <wp:lineTo x="21123" y="13962"/>
                <wp:lineTo x="21123" y="8950"/>
                <wp:lineTo x="18617" y="6802"/>
                <wp:lineTo x="14320" y="5728"/>
                <wp:lineTo x="14678" y="3938"/>
                <wp:lineTo x="13246" y="716"/>
                <wp:lineTo x="11456" y="0"/>
                <wp:lineTo x="9308" y="0"/>
              </wp:wrapPolygon>
            </wp:wrapThrough>
            <wp:docPr id="1891" name="Picture 1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Easy Read Logo 1.pn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350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C21FDC" w14:textId="55FB6C5F" w:rsidR="00F87859" w:rsidRPr="00B814BE" w:rsidRDefault="004058AE" w:rsidP="00D67451">
      <w:r w:rsidRPr="00B814BE">
        <w:t xml:space="preserve">This </w:t>
      </w:r>
      <w:r w:rsidR="0056104B">
        <w:t xml:space="preserve">Easy Read </w:t>
      </w:r>
      <w:r w:rsidRPr="00B814BE">
        <w:t xml:space="preserve">document </w:t>
      </w:r>
      <w:r w:rsidR="00BC56AB" w:rsidRPr="00B814BE">
        <w:t>is</w:t>
      </w:r>
      <w:r w:rsidRPr="00B814BE">
        <w:t xml:space="preserve"> about </w:t>
      </w:r>
      <w:r w:rsidR="0056104B">
        <w:t xml:space="preserve">the </w:t>
      </w:r>
      <w:r w:rsidR="00471B72">
        <w:t xml:space="preserve">Ministry of Social Development support to pay for </w:t>
      </w:r>
      <w:r w:rsidR="00471B72" w:rsidRPr="00471B72">
        <w:rPr>
          <w:b/>
          <w:bCs/>
        </w:rPr>
        <w:t>dental treatment</w:t>
      </w:r>
      <w:r w:rsidR="00471B72">
        <w:t>.</w:t>
      </w:r>
      <w:r w:rsidR="00D67451" w:rsidRPr="00B814BE">
        <w:t xml:space="preserve"> </w:t>
      </w:r>
    </w:p>
    <w:p w14:paraId="344D3714" w14:textId="3595D86E" w:rsidR="00E70E61" w:rsidRPr="00B814BE" w:rsidRDefault="00EC0106" w:rsidP="00F87859">
      <w:pPr>
        <w:rPr>
          <w:rFonts w:eastAsia="Times New Roman"/>
          <w:shd w:val="clear" w:color="auto" w:fill="FFFFFF"/>
          <w:lang w:val="en-NZ" w:eastAsia="en-GB"/>
        </w:rPr>
      </w:pPr>
      <w:r w:rsidRPr="00EC0106">
        <w:rPr>
          <w:b/>
          <w:bCs/>
          <w:noProof/>
          <w:lang w:val="en-NZ" w:eastAsia="en-NZ"/>
        </w:rPr>
        <w:drawing>
          <wp:anchor distT="0" distB="0" distL="114300" distR="114300" simplePos="0" relativeHeight="251965440" behindDoc="0" locked="0" layoutInCell="1" allowOverlap="1" wp14:anchorId="3CEC31A5" wp14:editId="219B4CB0">
            <wp:simplePos x="0" y="0"/>
            <wp:positionH relativeFrom="column">
              <wp:posOffset>39007</wp:posOffset>
            </wp:positionH>
            <wp:positionV relativeFrom="paragraph">
              <wp:posOffset>277314</wp:posOffset>
            </wp:positionV>
            <wp:extent cx="1750423" cy="1750423"/>
            <wp:effectExtent l="0" t="0" r="2540" b="2540"/>
            <wp:wrapThrough wrapText="bothSides">
              <wp:wrapPolygon edited="0">
                <wp:start x="0" y="0"/>
                <wp:lineTo x="0" y="21396"/>
                <wp:lineTo x="21396" y="21396"/>
                <wp:lineTo x="21396" y="0"/>
                <wp:lineTo x="0" y="0"/>
              </wp:wrapPolygon>
            </wp:wrapThrough>
            <wp:docPr id="1800" name="Picture 1800" descr="C:\Users\KathA\Desktop\Dentist Checkup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hA\Desktop\Dentist Checkup 3.pn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423" cy="1750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46D349" w14:textId="18A60EE3" w:rsidR="00D67451" w:rsidRPr="003F23DD" w:rsidRDefault="003F23DD" w:rsidP="003F23DD">
      <w:r w:rsidRPr="00B814BE">
        <w:rPr>
          <w:noProof/>
          <w:color w:val="000000" w:themeColor="text1"/>
          <w:lang w:val="en-NZ" w:eastAsia="en-NZ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5D848BA" wp14:editId="47930BEA">
                <wp:simplePos x="0" y="0"/>
                <wp:positionH relativeFrom="column">
                  <wp:posOffset>2266949</wp:posOffset>
                </wp:positionH>
                <wp:positionV relativeFrom="paragraph">
                  <wp:posOffset>164465</wp:posOffset>
                </wp:positionV>
                <wp:extent cx="3419475" cy="1285875"/>
                <wp:effectExtent l="0" t="0" r="9525" b="952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475" cy="12858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4751E8" id="Rectangle 22" o:spid="_x0000_s1026" style="position:absolute;margin-left:178.5pt;margin-top:12.95pt;width:269.25pt;height:101.2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" fillcolor="#bdd6ee [1304]" stroked="f" strokeweight="1pt"/>
            </w:pict>
          </mc:Fallback>
        </mc:AlternateContent>
      </w:r>
    </w:p>
    <w:p w14:paraId="6632D4AE" w14:textId="0E921DF6" w:rsidR="00471B72" w:rsidRDefault="00471B72" w:rsidP="003F23DD">
      <w:r>
        <w:rPr>
          <w:b/>
          <w:bCs/>
        </w:rPr>
        <w:t>Dental treatment</w:t>
      </w:r>
      <w:r>
        <w:t xml:space="preserve"> is when you need to visit a dentist because there is a problem with your teeth.</w:t>
      </w:r>
    </w:p>
    <w:p w14:paraId="368AC8BA" w14:textId="77777777" w:rsidR="00471B72" w:rsidRDefault="00471B72" w:rsidP="003F23DD"/>
    <w:p w14:paraId="035BFD93" w14:textId="41CC1DC7" w:rsidR="00471B72" w:rsidRDefault="000E3A7A" w:rsidP="003F23DD"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964416" behindDoc="0" locked="0" layoutInCell="1" allowOverlap="1" wp14:anchorId="4E9F27B8" wp14:editId="153C3635">
            <wp:simplePos x="0" y="0"/>
            <wp:positionH relativeFrom="column">
              <wp:posOffset>-322761</wp:posOffset>
            </wp:positionH>
            <wp:positionV relativeFrom="paragraph">
              <wp:posOffset>352425</wp:posOffset>
            </wp:positionV>
            <wp:extent cx="2390140" cy="705485"/>
            <wp:effectExtent l="0" t="0" r="0" b="0"/>
            <wp:wrapThrough wrapText="bothSides">
              <wp:wrapPolygon edited="0">
                <wp:start x="2927" y="1750"/>
                <wp:lineTo x="861" y="3500"/>
                <wp:lineTo x="516" y="6416"/>
                <wp:lineTo x="861" y="13998"/>
                <wp:lineTo x="1722" y="18081"/>
                <wp:lineTo x="2582" y="19248"/>
                <wp:lineTo x="4132" y="19248"/>
                <wp:lineTo x="18937" y="16914"/>
                <wp:lineTo x="19454" y="14581"/>
                <wp:lineTo x="16699" y="12248"/>
                <wp:lineTo x="20831" y="8749"/>
                <wp:lineTo x="20142" y="4666"/>
                <wp:lineTo x="3960" y="1750"/>
                <wp:lineTo x="2927" y="1750"/>
              </wp:wrapPolygon>
            </wp:wrapThrough>
            <wp:docPr id="1798" name="Picture 1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" name="msd_logo_crest_below_30mm_black_91793.png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140" cy="705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2E461F" w14:textId="4B71BD3E" w:rsidR="00F8104C" w:rsidRPr="003F23DD" w:rsidRDefault="00F8104C" w:rsidP="003F23DD">
      <w:r w:rsidRPr="003F23DD">
        <w:t xml:space="preserve">The </w:t>
      </w:r>
      <w:r w:rsidRPr="00BD5D9C">
        <w:t>Ministry of Social Development</w:t>
      </w:r>
      <w:r w:rsidRPr="003F23DD">
        <w:t xml:space="preserve"> </w:t>
      </w:r>
      <w:r w:rsidR="00E51F41" w:rsidRPr="003F23DD">
        <w:t>runs</w:t>
      </w:r>
      <w:r w:rsidRPr="003F23DD">
        <w:t>:</w:t>
      </w:r>
    </w:p>
    <w:p w14:paraId="4D44CC0F" w14:textId="6575C98A" w:rsidR="00F8104C" w:rsidRPr="003F23DD" w:rsidRDefault="00033C51" w:rsidP="003F23DD">
      <w:r>
        <w:rPr>
          <w:noProof/>
          <w:lang w:val="en-NZ" w:eastAsia="en-NZ"/>
        </w:rPr>
        <w:drawing>
          <wp:anchor distT="0" distB="0" distL="114300" distR="114300" simplePos="0" relativeHeight="251945984" behindDoc="0" locked="0" layoutInCell="1" allowOverlap="1" wp14:anchorId="357FAE53" wp14:editId="338E5DB6">
            <wp:simplePos x="0" y="0"/>
            <wp:positionH relativeFrom="column">
              <wp:posOffset>-175713</wp:posOffset>
            </wp:positionH>
            <wp:positionV relativeFrom="paragraph">
              <wp:posOffset>245110</wp:posOffset>
            </wp:positionV>
            <wp:extent cx="2239645" cy="414655"/>
            <wp:effectExtent l="0" t="0" r="0" b="0"/>
            <wp:wrapThrough wrapText="bothSides">
              <wp:wrapPolygon edited="0">
                <wp:start x="367" y="992"/>
                <wp:lineTo x="551" y="19847"/>
                <wp:lineTo x="13412" y="19847"/>
                <wp:lineTo x="17086" y="17862"/>
                <wp:lineTo x="21312" y="9923"/>
                <wp:lineTo x="21128" y="992"/>
                <wp:lineTo x="367" y="992"/>
              </wp:wrapPolygon>
            </wp:wrapThrough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WINZ_Left aligned_black.png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645" cy="41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552926" w14:textId="6327043E" w:rsidR="00F8104C" w:rsidRPr="003069D6" w:rsidRDefault="00BD5D9C" w:rsidP="003069D6">
      <w:pPr>
        <w:pStyle w:val="ListParagraph"/>
      </w:pPr>
      <w:r w:rsidRPr="003069D6">
        <w:rPr>
          <w:noProof/>
          <w:lang w:val="en-NZ" w:eastAsia="en-NZ"/>
        </w:rPr>
        <w:drawing>
          <wp:anchor distT="0" distB="0" distL="114300" distR="114300" simplePos="0" relativeHeight="251666432" behindDoc="0" locked="0" layoutInCell="1" allowOverlap="1" wp14:anchorId="0E12E0A6" wp14:editId="36CF6BFA">
            <wp:simplePos x="0" y="0"/>
            <wp:positionH relativeFrom="margin">
              <wp:posOffset>-90391</wp:posOffset>
            </wp:positionH>
            <wp:positionV relativeFrom="paragraph">
              <wp:posOffset>641440</wp:posOffset>
            </wp:positionV>
            <wp:extent cx="1952625" cy="372310"/>
            <wp:effectExtent l="0" t="0" r="0" b="8890"/>
            <wp:wrapNone/>
            <wp:docPr id="24" name="Picture 24" descr="Text,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ext, logo&#10;&#10;Description automatically generated with medium confidence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372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104C" w:rsidRPr="003069D6">
        <w:t>Work and Income</w:t>
      </w:r>
      <w:r w:rsidR="00F8104C" w:rsidRPr="003069D6">
        <w:br/>
      </w:r>
    </w:p>
    <w:p w14:paraId="55187E81" w14:textId="2081C732" w:rsidR="00F8104C" w:rsidRPr="003069D6" w:rsidRDefault="00423A44" w:rsidP="003069D6">
      <w:pPr>
        <w:pStyle w:val="ListParagraph"/>
      </w:pPr>
      <w:r>
        <w:t>StudyLink</w:t>
      </w:r>
      <w:r w:rsidR="00F8104C" w:rsidRPr="003069D6">
        <w:t>.</w:t>
      </w:r>
    </w:p>
    <w:p w14:paraId="27BA03B1" w14:textId="4E73D186" w:rsidR="00F8104C" w:rsidRPr="003F23DD" w:rsidRDefault="00F8104C" w:rsidP="003F23DD"/>
    <w:p w14:paraId="4EFCD3A2" w14:textId="1ECF7666" w:rsidR="00E64A69" w:rsidRPr="003F23DD" w:rsidRDefault="00EC0106" w:rsidP="003F23DD"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967488" behindDoc="0" locked="0" layoutInCell="1" allowOverlap="1" wp14:anchorId="7ED253B1" wp14:editId="49538162">
            <wp:simplePos x="0" y="0"/>
            <wp:positionH relativeFrom="column">
              <wp:posOffset>-320312</wp:posOffset>
            </wp:positionH>
            <wp:positionV relativeFrom="paragraph">
              <wp:posOffset>389437</wp:posOffset>
            </wp:positionV>
            <wp:extent cx="2390140" cy="705485"/>
            <wp:effectExtent l="0" t="0" r="0" b="0"/>
            <wp:wrapThrough wrapText="bothSides">
              <wp:wrapPolygon edited="0">
                <wp:start x="2927" y="1750"/>
                <wp:lineTo x="861" y="3500"/>
                <wp:lineTo x="516" y="6416"/>
                <wp:lineTo x="861" y="13998"/>
                <wp:lineTo x="1722" y="18081"/>
                <wp:lineTo x="2582" y="19248"/>
                <wp:lineTo x="4132" y="19248"/>
                <wp:lineTo x="18937" y="16914"/>
                <wp:lineTo x="19454" y="14581"/>
                <wp:lineTo x="16699" y="12248"/>
                <wp:lineTo x="20831" y="8749"/>
                <wp:lineTo x="20142" y="4666"/>
                <wp:lineTo x="3960" y="1750"/>
                <wp:lineTo x="2927" y="1750"/>
              </wp:wrapPolygon>
            </wp:wrapThrough>
            <wp:docPr id="1801" name="Picture 1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" name="msd_logo_crest_below_30mm_black_91793.png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140" cy="705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AFD9DE" w14:textId="0A66A4DD" w:rsidR="00E64A69" w:rsidRPr="003F23DD" w:rsidRDefault="00E64A69" w:rsidP="003F23DD">
      <w:r w:rsidRPr="003F23DD">
        <w:t xml:space="preserve">The Ministry of Social Development is also called </w:t>
      </w:r>
      <w:r w:rsidRPr="00BD5D9C">
        <w:rPr>
          <w:b/>
          <w:bCs/>
        </w:rPr>
        <w:t>MSD</w:t>
      </w:r>
      <w:r w:rsidRPr="003F23DD">
        <w:t>.</w:t>
      </w:r>
    </w:p>
    <w:p w14:paraId="3B59C91C" w14:textId="2BCB0D38" w:rsidR="00E64A69" w:rsidRPr="003F23DD" w:rsidRDefault="00E64A69" w:rsidP="003F23DD"/>
    <w:p w14:paraId="0DCD4C57" w14:textId="6DAAEBDB" w:rsidR="00F8104C" w:rsidRPr="003F23DD" w:rsidRDefault="00EC0106" w:rsidP="00EC0106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678720" behindDoc="0" locked="0" layoutInCell="1" allowOverlap="1" wp14:anchorId="0DF5FF0F" wp14:editId="2FC3272A">
            <wp:simplePos x="0" y="0"/>
            <wp:positionH relativeFrom="margin">
              <wp:posOffset>0</wp:posOffset>
            </wp:positionH>
            <wp:positionV relativeFrom="paragraph">
              <wp:posOffset>87902</wp:posOffset>
            </wp:positionV>
            <wp:extent cx="1438742" cy="1476375"/>
            <wp:effectExtent l="0" t="0" r="9525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742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14BE">
        <w:rPr>
          <w:noProof/>
          <w:color w:val="000000" w:themeColor="text1"/>
          <w:lang w:val="en-NZ" w:eastAsia="en-NZ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FAD81EB" wp14:editId="51271D47">
                <wp:simplePos x="0" y="0"/>
                <wp:positionH relativeFrom="margin">
                  <wp:posOffset>2246811</wp:posOffset>
                </wp:positionH>
                <wp:positionV relativeFrom="paragraph">
                  <wp:posOffset>-78377</wp:posOffset>
                </wp:positionV>
                <wp:extent cx="3476625" cy="3749040"/>
                <wp:effectExtent l="0" t="0" r="9525" b="381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374904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C1E4CE" id="Rectangle 25" o:spid="_x0000_s1026" style="position:absolute;margin-left:176.9pt;margin-top:-6.15pt;width:273.75pt;height:295.2pt;z-index:-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" fillcolor="#bdd6ee [1304]" stroked="f" strokeweight="1pt">
                <w10:wrap anchorx="margin"/>
              </v:rect>
            </w:pict>
          </mc:Fallback>
        </mc:AlternateContent>
      </w:r>
      <w:r w:rsidR="00F8104C" w:rsidRPr="00BD5D9C">
        <w:rPr>
          <w:b/>
          <w:bCs/>
        </w:rPr>
        <w:t>Work and Income</w:t>
      </w:r>
      <w:r w:rsidR="00F8104C" w:rsidRPr="003F23DD">
        <w:t xml:space="preserve"> offer</w:t>
      </w:r>
      <w:r w:rsidR="00155B7D">
        <w:t>s</w:t>
      </w:r>
      <w:r w:rsidR="00F8104C" w:rsidRPr="003F23DD">
        <w:t xml:space="preserve"> support to:</w:t>
      </w:r>
    </w:p>
    <w:p w14:paraId="17F64BAC" w14:textId="4010AA4D" w:rsidR="00F8104C" w:rsidRPr="003F23DD" w:rsidRDefault="00F8104C" w:rsidP="00EC0106"/>
    <w:p w14:paraId="5EC1C373" w14:textId="7FD62970" w:rsidR="00F8104C" w:rsidRPr="003F23DD" w:rsidRDefault="008A3A44" w:rsidP="006F2D01">
      <w:pPr>
        <w:pStyle w:val="ListParagraph"/>
        <w:numPr>
          <w:ilvl w:val="0"/>
          <w:numId w:val="19"/>
        </w:numPr>
        <w:spacing w:after="0"/>
        <w:ind w:left="4253" w:hanging="567"/>
      </w:pPr>
      <w:r w:rsidRPr="003F23DD">
        <w:t xml:space="preserve">whānau </w:t>
      </w:r>
      <w:r>
        <w:t>/ families</w:t>
      </w:r>
      <w:r w:rsidR="00F8104C" w:rsidRPr="003F23DD">
        <w:t xml:space="preserve"> </w:t>
      </w:r>
    </w:p>
    <w:p w14:paraId="4A73F4EF" w14:textId="1F6D4191" w:rsidR="00F8104C" w:rsidRPr="003F23DD" w:rsidRDefault="00F8104C" w:rsidP="00EC0106">
      <w:pPr>
        <w:ind w:left="4253" w:hanging="567"/>
      </w:pPr>
    </w:p>
    <w:p w14:paraId="5D884CB7" w14:textId="3417D374" w:rsidR="00F8104C" w:rsidRDefault="00EC0106" w:rsidP="006F2D01">
      <w:pPr>
        <w:pStyle w:val="ListParagraph"/>
        <w:numPr>
          <w:ilvl w:val="0"/>
          <w:numId w:val="19"/>
        </w:numPr>
        <w:spacing w:after="0"/>
        <w:ind w:left="4253" w:hanging="567"/>
      </w:pPr>
      <w:r>
        <w:rPr>
          <w:noProof/>
          <w:lang w:val="en-NZ" w:eastAsia="en-NZ"/>
        </w:rPr>
        <w:drawing>
          <wp:anchor distT="0" distB="0" distL="114300" distR="114300" simplePos="0" relativeHeight="251680768" behindDoc="0" locked="0" layoutInCell="1" allowOverlap="1" wp14:anchorId="53DD1A87" wp14:editId="5D0C819D">
            <wp:simplePos x="0" y="0"/>
            <wp:positionH relativeFrom="margin">
              <wp:posOffset>-71755</wp:posOffset>
            </wp:positionH>
            <wp:positionV relativeFrom="paragraph">
              <wp:posOffset>687070</wp:posOffset>
            </wp:positionV>
            <wp:extent cx="1738630" cy="133350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63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104C" w:rsidRPr="003F23DD">
        <w:t xml:space="preserve">people </w:t>
      </w:r>
      <w:r w:rsidR="00471B72">
        <w:t>who do not earn much money</w:t>
      </w:r>
    </w:p>
    <w:p w14:paraId="5190CF95" w14:textId="6502B648" w:rsidR="00471B72" w:rsidRPr="003F23DD" w:rsidRDefault="00471B72" w:rsidP="00EC0106">
      <w:pPr>
        <w:ind w:left="4253" w:hanging="567"/>
      </w:pPr>
    </w:p>
    <w:p w14:paraId="50F3E4CB" w14:textId="78E0B2A7" w:rsidR="00F8104C" w:rsidRPr="003F23DD" w:rsidRDefault="00F8104C" w:rsidP="006F2D01">
      <w:pPr>
        <w:pStyle w:val="ListParagraph"/>
        <w:numPr>
          <w:ilvl w:val="0"/>
          <w:numId w:val="19"/>
        </w:numPr>
        <w:spacing w:after="0"/>
        <w:ind w:left="4253" w:hanging="567"/>
      </w:pPr>
      <w:r w:rsidRPr="003F23DD">
        <w:t>people who do not have a job</w:t>
      </w:r>
      <w:r w:rsidRPr="003F23DD">
        <w:br/>
      </w:r>
    </w:p>
    <w:p w14:paraId="379D1132" w14:textId="02AAB409" w:rsidR="00F8104C" w:rsidRPr="003F23DD" w:rsidRDefault="00F8104C" w:rsidP="006F2D01">
      <w:pPr>
        <w:pStyle w:val="ListParagraph"/>
        <w:numPr>
          <w:ilvl w:val="0"/>
          <w:numId w:val="19"/>
        </w:numPr>
        <w:spacing w:after="0"/>
        <w:ind w:left="4253" w:hanging="567"/>
      </w:pPr>
      <w:r w:rsidRPr="003F23DD">
        <w:t>people who cannot work.</w:t>
      </w:r>
    </w:p>
    <w:p w14:paraId="036D0FAE" w14:textId="4F84FBD0" w:rsidR="001D1829" w:rsidRPr="003F23DD" w:rsidRDefault="001D1829" w:rsidP="003F23DD"/>
    <w:p w14:paraId="54366D2F" w14:textId="3BBD2A70" w:rsidR="00D852B6" w:rsidRPr="003F23DD" w:rsidRDefault="00EC0106" w:rsidP="003F23DD">
      <w:r>
        <w:rPr>
          <w:noProof/>
          <w:lang w:val="en-NZ" w:eastAsia="en-NZ"/>
        </w:rPr>
        <w:drawing>
          <wp:anchor distT="0" distB="0" distL="114300" distR="114300" simplePos="0" relativeHeight="251669504" behindDoc="0" locked="0" layoutInCell="1" allowOverlap="1" wp14:anchorId="02ACE2B4" wp14:editId="5C585EF2">
            <wp:simplePos x="0" y="0"/>
            <wp:positionH relativeFrom="margin">
              <wp:posOffset>7035</wp:posOffset>
            </wp:positionH>
            <wp:positionV relativeFrom="paragraph">
              <wp:posOffset>116023</wp:posOffset>
            </wp:positionV>
            <wp:extent cx="1666875" cy="1439423"/>
            <wp:effectExtent l="0" t="0" r="0" b="889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439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1B72" w:rsidRPr="00B814BE">
        <w:rPr>
          <w:noProof/>
          <w:color w:val="000000" w:themeColor="text1"/>
          <w:lang w:val="en-NZ" w:eastAsia="en-NZ"/>
        </w:rPr>
        <mc:AlternateContent>
          <mc:Choice Requires="wps">
            <w:drawing>
              <wp:anchor distT="0" distB="0" distL="114300" distR="114300" simplePos="0" relativeHeight="251842560" behindDoc="1" locked="0" layoutInCell="1" allowOverlap="1" wp14:anchorId="57989BCA" wp14:editId="6746B95B">
                <wp:simplePos x="0" y="0"/>
                <wp:positionH relativeFrom="margin">
                  <wp:align>right</wp:align>
                </wp:positionH>
                <wp:positionV relativeFrom="paragraph">
                  <wp:posOffset>301625</wp:posOffset>
                </wp:positionV>
                <wp:extent cx="3476625" cy="1066800"/>
                <wp:effectExtent l="0" t="0" r="9525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10668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835BE9" id="Rectangle 13" o:spid="_x0000_s1026" style="position:absolute;margin-left:222.55pt;margin-top:23.75pt;width:273.75pt;height:84pt;z-index:-2514739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" fillcolor="#bdd6ee [1304]" stroked="f" strokeweight="1pt">
                <w10:wrap anchorx="margin"/>
              </v:rect>
            </w:pict>
          </mc:Fallback>
        </mc:AlternateContent>
      </w:r>
    </w:p>
    <w:p w14:paraId="04F211A2" w14:textId="5F57B403" w:rsidR="00E64A69" w:rsidRPr="003F23DD" w:rsidRDefault="00423A44" w:rsidP="00EC0106">
      <w:r>
        <w:rPr>
          <w:b/>
          <w:bCs/>
        </w:rPr>
        <w:t>StudyLink</w:t>
      </w:r>
      <w:r w:rsidR="001D1829" w:rsidRPr="003F23DD">
        <w:t xml:space="preserve"> offers support to New Zealand students studying at </w:t>
      </w:r>
      <w:r w:rsidR="00EC0106">
        <w:t xml:space="preserve">places </w:t>
      </w:r>
      <w:r w:rsidR="001D1829" w:rsidRPr="003F23DD">
        <w:t xml:space="preserve">like a </w:t>
      </w:r>
      <w:r w:rsidR="00155B7D">
        <w:t>u</w:t>
      </w:r>
      <w:r w:rsidR="00155B7D" w:rsidRPr="003F23DD">
        <w:t>niversity</w:t>
      </w:r>
      <w:r w:rsidR="001D1829" w:rsidRPr="003F23DD">
        <w:t>.</w:t>
      </w:r>
    </w:p>
    <w:p w14:paraId="33C8E5E5" w14:textId="5E227CC6" w:rsidR="00E64A69" w:rsidRPr="003F23DD" w:rsidRDefault="00E64A69" w:rsidP="003F23DD">
      <w:r w:rsidRPr="003F23DD">
        <w:br w:type="page"/>
      </w:r>
    </w:p>
    <w:p w14:paraId="559B24A1" w14:textId="06397C85" w:rsidR="005D1D1D" w:rsidRPr="003F23DD" w:rsidRDefault="00671809" w:rsidP="00B74AE4">
      <w:pPr>
        <w:pStyle w:val="Heading1"/>
        <w:ind w:left="-142" w:right="-188"/>
      </w:pPr>
      <w:r w:rsidRPr="003F23DD"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5457E36" wp14:editId="5EFA5527">
                <wp:simplePos x="0" y="0"/>
                <wp:positionH relativeFrom="column">
                  <wp:posOffset>-169817</wp:posOffset>
                </wp:positionH>
                <wp:positionV relativeFrom="paragraph">
                  <wp:posOffset>-143691</wp:posOffset>
                </wp:positionV>
                <wp:extent cx="6113417" cy="589280"/>
                <wp:effectExtent l="19050" t="19050" r="20955" b="20320"/>
                <wp:wrapNone/>
                <wp:docPr id="20" name="Rectangle: Rounded Corners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13417" cy="5892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E55E35" w14:textId="77777777" w:rsidR="00145209" w:rsidRPr="00153863" w:rsidRDefault="00145209" w:rsidP="00CA173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457E36" id="Rectangle: Rounded Corners 20" o:spid="_x0000_s1028" style="position:absolute;left:0;text-align:left;margin-left:-13.35pt;margin-top:-11.3pt;width:481.35pt;height:46.4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" filled="f" strokecolor="#2e74b5 [2408]" strokeweight="2.25pt">
                <v:stroke joinstyle="miter"/>
                <v:path arrowok="t"/>
                <v:textbox>
                  <w:txbxContent>
                    <w:p w14:paraId="7FE55E35" w14:textId="77777777" w:rsidR="00145209" w:rsidRPr="00153863" w:rsidRDefault="00145209" w:rsidP="00CA173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56104B">
        <w:t xml:space="preserve">Who can get </w:t>
      </w:r>
      <w:r w:rsidR="00B74AE4">
        <w:t>the</w:t>
      </w:r>
      <w:r w:rsidR="0056104B">
        <w:t xml:space="preserve"> dental treatment payment</w:t>
      </w:r>
      <w:r w:rsidR="0060071C">
        <w:t>?</w:t>
      </w:r>
      <w:r w:rsidR="0056104B">
        <w:t xml:space="preserve"> </w:t>
      </w:r>
    </w:p>
    <w:p w14:paraId="5B9715E0" w14:textId="014E334B" w:rsidR="00D852B6" w:rsidRDefault="0056104B" w:rsidP="003F23DD">
      <w:r>
        <w:rPr>
          <w:noProof/>
          <w:lang w:val="en-NZ" w:eastAsia="en-NZ"/>
        </w:rPr>
        <w:drawing>
          <wp:anchor distT="0" distB="0" distL="114300" distR="114300" simplePos="0" relativeHeight="252010496" behindDoc="0" locked="0" layoutInCell="1" allowOverlap="1" wp14:anchorId="73534F1D" wp14:editId="773C143B">
            <wp:simplePos x="0" y="0"/>
            <wp:positionH relativeFrom="margin">
              <wp:posOffset>12700</wp:posOffset>
            </wp:positionH>
            <wp:positionV relativeFrom="paragraph">
              <wp:posOffset>226695</wp:posOffset>
            </wp:positionV>
            <wp:extent cx="1162594" cy="1162594"/>
            <wp:effectExtent l="0" t="0" r="0" b="0"/>
            <wp:wrapNone/>
            <wp:docPr id="1892" name="Picture 1892" descr="A picture containing person, wall, spectacles, gogg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Picture 257" descr="A picture containing person, wall, spectacles, goggles&#10;&#10;Description automatically generated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594" cy="1162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19C890" w14:textId="2CC0F39A" w:rsidR="0056104B" w:rsidRPr="003F23DD" w:rsidRDefault="0056104B" w:rsidP="003F23DD"/>
    <w:p w14:paraId="7013DFCC" w14:textId="1237BFEE" w:rsidR="00CA1735" w:rsidRDefault="0056104B" w:rsidP="003F23DD">
      <w:r>
        <w:t xml:space="preserve">MSD has a payment called the </w:t>
      </w:r>
      <w:r w:rsidRPr="0056104B">
        <w:rPr>
          <w:b/>
        </w:rPr>
        <w:t>dental treatment payment</w:t>
      </w:r>
      <w:r>
        <w:t>.</w:t>
      </w:r>
    </w:p>
    <w:p w14:paraId="59495B36" w14:textId="6713FE78" w:rsidR="0056104B" w:rsidRDefault="0056104B" w:rsidP="003F23DD">
      <w:r w:rsidRPr="003069D6">
        <w:rPr>
          <w:noProof/>
          <w:lang w:val="en-NZ" w:eastAsia="en-NZ"/>
        </w:rPr>
        <w:drawing>
          <wp:anchor distT="0" distB="0" distL="114300" distR="114300" simplePos="0" relativeHeight="251969536" behindDoc="0" locked="0" layoutInCell="1" allowOverlap="1" wp14:anchorId="576CCA45" wp14:editId="699F2DB1">
            <wp:simplePos x="0" y="0"/>
            <wp:positionH relativeFrom="margin">
              <wp:posOffset>1270</wp:posOffset>
            </wp:positionH>
            <wp:positionV relativeFrom="paragraph">
              <wp:posOffset>262164</wp:posOffset>
            </wp:positionV>
            <wp:extent cx="1309421" cy="1309421"/>
            <wp:effectExtent l="0" t="0" r="0" b="5080"/>
            <wp:wrapNone/>
            <wp:docPr id="1802" name="Picture 1802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Text, white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421" cy="130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4F4BC0" w14:textId="21C6EA37" w:rsidR="0056104B" w:rsidRPr="003F23DD" w:rsidRDefault="0056104B" w:rsidP="003F23DD"/>
    <w:p w14:paraId="7E238C64" w14:textId="2D0234E4" w:rsidR="00CA1735" w:rsidRPr="003F23DD" w:rsidRDefault="00471B72" w:rsidP="003F23DD">
      <w:r>
        <w:t xml:space="preserve">There are some rules about who can get </w:t>
      </w:r>
      <w:r w:rsidR="00EC0106">
        <w:t xml:space="preserve">the </w:t>
      </w:r>
      <w:r>
        <w:t>dental treatment</w:t>
      </w:r>
      <w:r w:rsidR="00EC0106">
        <w:t xml:space="preserve"> payment from MSD</w:t>
      </w:r>
      <w:r>
        <w:t>.</w:t>
      </w:r>
    </w:p>
    <w:p w14:paraId="4B6CE92A" w14:textId="6EF5DC8A" w:rsidR="004F1C11" w:rsidRDefault="00EC0106" w:rsidP="003F23DD">
      <w:r>
        <w:rPr>
          <w:noProof/>
          <w:lang w:val="en-NZ" w:eastAsia="en-NZ"/>
        </w:rPr>
        <w:drawing>
          <wp:anchor distT="0" distB="0" distL="114300" distR="114300" simplePos="0" relativeHeight="251970560" behindDoc="0" locked="0" layoutInCell="1" allowOverlap="1" wp14:anchorId="1A9B1220" wp14:editId="1EEDA95C">
            <wp:simplePos x="0" y="0"/>
            <wp:positionH relativeFrom="column">
              <wp:posOffset>130447</wp:posOffset>
            </wp:positionH>
            <wp:positionV relativeFrom="paragraph">
              <wp:posOffset>198211</wp:posOffset>
            </wp:positionV>
            <wp:extent cx="1198880" cy="1253490"/>
            <wp:effectExtent l="0" t="0" r="1270" b="3810"/>
            <wp:wrapThrough wrapText="bothSides">
              <wp:wrapPolygon edited="0">
                <wp:start x="0" y="0"/>
                <wp:lineTo x="0" y="21337"/>
                <wp:lineTo x="21280" y="21337"/>
                <wp:lineTo x="21280" y="0"/>
                <wp:lineTo x="0" y="0"/>
              </wp:wrapPolygon>
            </wp:wrapThrough>
            <wp:docPr id="1803" name="Picture 1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" name="me woman 3.jpg"/>
                    <pic:cNvPicPr/>
                  </pic:nvPicPr>
                  <pic:blipFill rotWithShape="1"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98880" cy="1253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E3B228" w14:textId="3FA318A9" w:rsidR="00EC0106" w:rsidRPr="003F23DD" w:rsidRDefault="00EC0106" w:rsidP="003F23DD"/>
    <w:p w14:paraId="5CFBDDCA" w14:textId="14F9A164" w:rsidR="006E4DA2" w:rsidRPr="003F23DD" w:rsidRDefault="00471B72" w:rsidP="00471B72">
      <w:r>
        <w:t>Some</w:t>
      </w:r>
      <w:r w:rsidR="00454FC4">
        <w:t xml:space="preserve"> of the rules are that you:</w:t>
      </w:r>
    </w:p>
    <w:p w14:paraId="76DC885F" w14:textId="3D354498" w:rsidR="006E4DA2" w:rsidRPr="003F23DD" w:rsidRDefault="006E4DA2" w:rsidP="003F23DD"/>
    <w:p w14:paraId="175376F5" w14:textId="1CFB93C0" w:rsidR="006E4DA2" w:rsidRPr="003F23DD" w:rsidRDefault="00454FC4" w:rsidP="001E17E4">
      <w:pPr>
        <w:pStyle w:val="ListParagraph"/>
      </w:pPr>
      <w:r>
        <w:t xml:space="preserve">are </w:t>
      </w:r>
      <w:r w:rsidR="006E4DA2" w:rsidRPr="003F23DD">
        <w:t>over 16 years old</w:t>
      </w:r>
    </w:p>
    <w:p w14:paraId="19B5C160" w14:textId="7A5FFD72" w:rsidR="00E147BC" w:rsidRPr="003F23DD" w:rsidRDefault="00EC0106" w:rsidP="001E17E4">
      <w:pPr>
        <w:pStyle w:val="ListParagraph"/>
        <w:numPr>
          <w:ilvl w:val="0"/>
          <w:numId w:val="0"/>
        </w:numPr>
        <w:ind w:left="4253"/>
      </w:pPr>
      <w:r>
        <w:rPr>
          <w:noProof/>
          <w:lang w:val="en-NZ" w:eastAsia="en-NZ"/>
        </w:rPr>
        <w:drawing>
          <wp:anchor distT="0" distB="0" distL="114300" distR="114300" simplePos="0" relativeHeight="251685376" behindDoc="0" locked="0" layoutInCell="1" allowOverlap="1" wp14:anchorId="38E11A62" wp14:editId="25C268B9">
            <wp:simplePos x="0" y="0"/>
            <wp:positionH relativeFrom="margin">
              <wp:posOffset>115933</wp:posOffset>
            </wp:positionH>
            <wp:positionV relativeFrom="paragraph">
              <wp:posOffset>74295</wp:posOffset>
            </wp:positionV>
            <wp:extent cx="1421765" cy="1350645"/>
            <wp:effectExtent l="0" t="0" r="6985" b="1905"/>
            <wp:wrapNone/>
            <wp:docPr id="454" name="Picture 45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65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B032E3" w14:textId="31A90B99" w:rsidR="00454FC4" w:rsidRDefault="00454FC4" w:rsidP="001E17E4">
      <w:pPr>
        <w:pStyle w:val="ListParagraph"/>
      </w:pPr>
      <w:r>
        <w:t xml:space="preserve">need </w:t>
      </w:r>
      <w:r w:rsidR="00CE274A" w:rsidRPr="003F23DD">
        <w:t>dental treatment right now</w:t>
      </w:r>
    </w:p>
    <w:p w14:paraId="159D0BC1" w14:textId="0E98DE59" w:rsidR="00454FC4" w:rsidRDefault="00454FC4" w:rsidP="001E17E4">
      <w:pPr>
        <w:pStyle w:val="ListParagraph"/>
        <w:numPr>
          <w:ilvl w:val="0"/>
          <w:numId w:val="0"/>
        </w:numPr>
        <w:ind w:left="4253"/>
      </w:pPr>
    </w:p>
    <w:p w14:paraId="1212234F" w14:textId="08B45ACE" w:rsidR="006A5418" w:rsidRDefault="00454FC4" w:rsidP="001E17E4">
      <w:pPr>
        <w:pStyle w:val="ListParagraph"/>
      </w:pPr>
      <w:r>
        <w:t>are a New Zealand:</w:t>
      </w:r>
    </w:p>
    <w:p w14:paraId="02F18033" w14:textId="6481534C" w:rsidR="00117399" w:rsidRPr="0056104B" w:rsidRDefault="00EC0106" w:rsidP="006A5418">
      <w:pPr>
        <w:pStyle w:val="ListParagraph"/>
        <w:numPr>
          <w:ilvl w:val="0"/>
          <w:numId w:val="0"/>
        </w:numPr>
        <w:ind w:left="4253"/>
        <w:rPr>
          <w:sz w:val="26"/>
        </w:rPr>
      </w:pPr>
      <w:r w:rsidRPr="0056104B">
        <w:rPr>
          <w:noProof/>
          <w:sz w:val="26"/>
          <w:lang w:val="en-NZ" w:eastAsia="en-NZ"/>
        </w:rPr>
        <w:drawing>
          <wp:anchor distT="0" distB="0" distL="114300" distR="114300" simplePos="0" relativeHeight="251682304" behindDoc="0" locked="0" layoutInCell="1" allowOverlap="1" wp14:anchorId="7AA8E510" wp14:editId="51804191">
            <wp:simplePos x="0" y="0"/>
            <wp:positionH relativeFrom="margin">
              <wp:posOffset>222885</wp:posOffset>
            </wp:positionH>
            <wp:positionV relativeFrom="paragraph">
              <wp:posOffset>333466</wp:posOffset>
            </wp:positionV>
            <wp:extent cx="1207291" cy="1658983"/>
            <wp:effectExtent l="0" t="0" r="0" b="0"/>
            <wp:wrapNone/>
            <wp:docPr id="453" name="Picture 453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silhouett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7291" cy="1658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1DAD61" w14:textId="280F0D63" w:rsidR="00454FC4" w:rsidRPr="0056104B" w:rsidRDefault="00454FC4" w:rsidP="006F2D01">
      <w:pPr>
        <w:pStyle w:val="ListParagraph"/>
        <w:numPr>
          <w:ilvl w:val="0"/>
          <w:numId w:val="20"/>
        </w:numPr>
        <w:ind w:left="4820" w:hanging="567"/>
        <w:rPr>
          <w:b/>
          <w:bCs/>
          <w:sz w:val="26"/>
        </w:rPr>
      </w:pPr>
      <w:r w:rsidRPr="00454FC4">
        <w:rPr>
          <w:b/>
          <w:bCs/>
        </w:rPr>
        <w:t>citizen</w:t>
      </w:r>
      <w:r>
        <w:rPr>
          <w:b/>
          <w:bCs/>
        </w:rPr>
        <w:br/>
      </w:r>
      <w:r w:rsidRPr="0056104B">
        <w:rPr>
          <w:b/>
          <w:bCs/>
          <w:sz w:val="26"/>
        </w:rPr>
        <w:br/>
      </w:r>
      <w:r w:rsidRPr="003069D6">
        <w:t>or</w:t>
      </w:r>
      <w:r>
        <w:rPr>
          <w:b/>
          <w:bCs/>
        </w:rPr>
        <w:br/>
      </w:r>
    </w:p>
    <w:p w14:paraId="666003D3" w14:textId="15507376" w:rsidR="0029746A" w:rsidRDefault="001E17E4" w:rsidP="006F2D01">
      <w:pPr>
        <w:pStyle w:val="ListParagraph"/>
        <w:numPr>
          <w:ilvl w:val="0"/>
          <w:numId w:val="20"/>
        </w:numPr>
        <w:ind w:left="4820" w:hanging="567"/>
      </w:pPr>
      <w:r w:rsidRPr="0056104B">
        <w:rPr>
          <w:b/>
          <w:bCs/>
        </w:rPr>
        <w:t xml:space="preserve">permanent </w:t>
      </w:r>
      <w:r w:rsidR="00454FC4" w:rsidRPr="0056104B">
        <w:rPr>
          <w:b/>
          <w:bCs/>
        </w:rPr>
        <w:t>resident</w:t>
      </w:r>
      <w:r w:rsidR="00454FC4">
        <w:t>.</w:t>
      </w:r>
      <w:r w:rsidR="0029746A">
        <w:br w:type="page"/>
      </w:r>
    </w:p>
    <w:p w14:paraId="246243F7" w14:textId="77777777" w:rsidR="008B0D24" w:rsidRPr="00EA5C48" w:rsidRDefault="008B0D24" w:rsidP="008B0D24">
      <w:pPr>
        <w:rPr>
          <w:rFonts w:cs="Arial"/>
          <w:szCs w:val="32"/>
          <w:lang w:eastAsia="en-NZ"/>
        </w:rPr>
      </w:pPr>
      <w:r w:rsidRPr="00EA5C48">
        <w:rPr>
          <w:noProof/>
          <w:szCs w:val="32"/>
          <w:lang w:val="en-NZ" w:eastAsia="en-NZ"/>
        </w:rPr>
        <w:lastRenderedPageBreak/>
        <w:drawing>
          <wp:anchor distT="0" distB="0" distL="114300" distR="114300" simplePos="0" relativeHeight="251662848" behindDoc="0" locked="0" layoutInCell="1" allowOverlap="1" wp14:anchorId="480261C1" wp14:editId="3444B931">
            <wp:simplePos x="0" y="0"/>
            <wp:positionH relativeFrom="column">
              <wp:posOffset>189230</wp:posOffset>
            </wp:positionH>
            <wp:positionV relativeFrom="paragraph">
              <wp:posOffset>-95250</wp:posOffset>
            </wp:positionV>
            <wp:extent cx="1181100" cy="1275054"/>
            <wp:effectExtent l="0" t="0" r="0" b="1905"/>
            <wp:wrapNone/>
            <wp:docPr id="1793" name="Picture 179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Picture 453" descr="A picture containing text&#10;&#10;Description automatically generated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275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4290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5581CE8C" wp14:editId="4B81582E">
                <wp:simplePos x="0" y="0"/>
                <wp:positionH relativeFrom="column">
                  <wp:posOffset>2116455</wp:posOffset>
                </wp:positionH>
                <wp:positionV relativeFrom="paragraph">
                  <wp:posOffset>-91440</wp:posOffset>
                </wp:positionV>
                <wp:extent cx="3923665" cy="4251960"/>
                <wp:effectExtent l="0" t="0" r="635" b="254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3665" cy="4251960"/>
                        </a:xfrm>
                        <a:prstGeom prst="rect">
                          <a:avLst/>
                        </a:prstGeom>
                        <a:solidFill>
                          <a:srgbClr val="BDD7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04A405" id="Rectangle 8" o:spid="_x0000_s1026" style="position:absolute;margin-left:166.65pt;margin-top:-7.2pt;width:308.95pt;height:334.8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" fillcolor="#bdd7ef" stroked="f" strokeweight="1pt"/>
            </w:pict>
          </mc:Fallback>
        </mc:AlternateContent>
      </w:r>
      <w:r w:rsidRPr="00EA5C48">
        <w:rPr>
          <w:rFonts w:cs="Arial"/>
          <w:szCs w:val="32"/>
          <w:lang w:eastAsia="en-NZ"/>
        </w:rPr>
        <w:t xml:space="preserve">A </w:t>
      </w:r>
      <w:r w:rsidRPr="00EA5C48">
        <w:rPr>
          <w:rFonts w:cs="Arial"/>
          <w:b/>
          <w:szCs w:val="32"/>
          <w:lang w:eastAsia="en-NZ"/>
        </w:rPr>
        <w:t xml:space="preserve">New Zealand </w:t>
      </w:r>
      <w:r w:rsidRPr="00EA5C48">
        <w:rPr>
          <w:rFonts w:cs="Arial"/>
          <w:b/>
          <w:bCs/>
          <w:szCs w:val="32"/>
          <w:lang w:eastAsia="en-NZ"/>
        </w:rPr>
        <w:t>citizen</w:t>
      </w:r>
      <w:r w:rsidRPr="00EA5C48">
        <w:rPr>
          <w:rFonts w:cs="Arial"/>
          <w:szCs w:val="32"/>
          <w:lang w:eastAsia="en-NZ"/>
        </w:rPr>
        <w:t xml:space="preserve"> is someone who can get a New Zealand passport.</w:t>
      </w:r>
    </w:p>
    <w:p w14:paraId="68D63205" w14:textId="77777777" w:rsidR="008B0D24" w:rsidRPr="00EA5C48" w:rsidRDefault="008B0D24" w:rsidP="008B0D24">
      <w:pPr>
        <w:pStyle w:val="ListParagraph"/>
        <w:numPr>
          <w:ilvl w:val="0"/>
          <w:numId w:val="0"/>
        </w:numPr>
        <w:ind w:left="4046"/>
        <w:rPr>
          <w:rFonts w:cs="Arial"/>
          <w:szCs w:val="32"/>
          <w:lang w:eastAsia="en-NZ"/>
        </w:rPr>
      </w:pPr>
    </w:p>
    <w:p w14:paraId="7C49DB1B" w14:textId="77777777" w:rsidR="008B0D24" w:rsidRPr="00EA5C48" w:rsidRDefault="008B0D24" w:rsidP="008B0D24">
      <w:pPr>
        <w:pStyle w:val="ListParagraph"/>
        <w:numPr>
          <w:ilvl w:val="0"/>
          <w:numId w:val="0"/>
        </w:numPr>
        <w:ind w:left="4046"/>
        <w:rPr>
          <w:rFonts w:cs="Arial"/>
          <w:szCs w:val="32"/>
          <w:lang w:eastAsia="en-NZ"/>
        </w:rPr>
      </w:pPr>
      <w:r w:rsidRPr="000C1D66">
        <w:rPr>
          <w:rFonts w:cs="Arial"/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26B0BDC7" wp14:editId="3C20AC36">
                <wp:simplePos x="0" y="0"/>
                <wp:positionH relativeFrom="column">
                  <wp:posOffset>64770</wp:posOffset>
                </wp:positionH>
                <wp:positionV relativeFrom="paragraph">
                  <wp:posOffset>35560</wp:posOffset>
                </wp:positionV>
                <wp:extent cx="1679944" cy="1063256"/>
                <wp:effectExtent l="0" t="0" r="0" b="381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9944" cy="1063256"/>
                          <a:chOff x="0" y="0"/>
                          <a:chExt cx="2226029" cy="1423021"/>
                        </a:xfrm>
                      </wpg:grpSpPr>
                      <pic:pic xmlns:pic="http://schemas.openxmlformats.org/drawingml/2006/picture">
                        <pic:nvPicPr>
                          <pic:cNvPr id="15" name="Picture 15" descr="A picture containing 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2531"/>
                            <a:ext cx="1148080" cy="1380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A picture containing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65274" y="0"/>
                            <a:ext cx="960755" cy="1333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A2E8C5" id="Group 14" o:spid="_x0000_s1026" style="position:absolute;margin-left:5.1pt;margin-top:2.8pt;width:132.3pt;height:83.7pt;z-index:251657728;mso-width-relative:margin;mso-height-relative:margin" coordsize="22260,1423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alt="A picture containing diagram&#10;&#10;Description automatically generated" style="position:absolute;top:425;width:11480;height:138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tkTrCAAAA2wAAAA8AAABkcnMvZG93bnJldi54bWxET01rwkAQvRf8D8sUems2FdQSXUVFqQcv&#10;tVWv0+w0iWZnw+4ak3/fLRR6m8f7nNmiM7VoyfnKsoKXJAVBnFtdcaHg82P7/ArCB2SNtWVS0JOH&#10;xXzwMMNM2zu/U3sIhYgh7DNUUIbQZFL6vCSDPrENceS+rTMYInSF1A7vMdzUcpimY2mw4thQYkPr&#10;kvLr4WYUvH3RpDmd97vVjftLu6lcf7QTpZ4eu+UURKAu/Iv/3Dsd54/g95d4gJ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LZE6wgAAANsAAAAPAAAAAAAAAAAAAAAAAJ8C&#10;AABkcnMvZG93bnJldi54bWxQSwUGAAAAAAQABAD3AAAAjgMAAAAA&#10;">
                  <v:imagedata r:id="rId34" o:title="A picture containing diagram&#10;&#10;Description automatically generated"/>
                  <v:path arrowok="t"/>
                </v:shape>
                <v:shape id="Picture 17" o:spid="_x0000_s1028" type="#_x0000_t75" alt="A picture containing silhouette&#10;&#10;Description automatically generated" style="position:absolute;left:12652;width:9608;height:13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gIzPEAAAA2wAAAA8AAABkcnMvZG93bnJldi54bWxET01rwkAQvRf8D8sIvdWNQqtEVynaYi+W&#10;mFbF25CdJtHsbMiuJv33bqHgbR7vc2aLzlTiSo0rLSsYDiIQxJnVJecKvr/enyYgnEfWWFkmBb/k&#10;YDHvPcww1rblLV1Tn4sQwi5GBYX3dSylywoy6Aa2Jg7cj20M+gCbXOoG2xBuKjmKohdpsOTQUGBN&#10;y4Kyc3oxCpJks0lW7njcH3btaZx+Rmv7/KbUY797nYLw1Pm7+N/9ocP8Mfz9Eg6Q8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lgIzPEAAAA2wAAAA8AAAAAAAAAAAAAAAAA&#10;nwIAAGRycy9kb3ducmV2LnhtbFBLBQYAAAAABAAEAPcAAACQAwAAAAA=&#10;">
                  <v:imagedata r:id="rId35" o:title="A picture containing silhouette&#10;&#10;Description automatically generated"/>
                  <v:path arrowok="t"/>
                </v:shape>
              </v:group>
            </w:pict>
          </mc:Fallback>
        </mc:AlternateContent>
      </w:r>
    </w:p>
    <w:p w14:paraId="38678D3A" w14:textId="77777777" w:rsidR="008B0D24" w:rsidRPr="00EA5C48" w:rsidRDefault="008B0D24" w:rsidP="008B0D24">
      <w:pPr>
        <w:pStyle w:val="ListParagraph"/>
        <w:numPr>
          <w:ilvl w:val="0"/>
          <w:numId w:val="0"/>
        </w:numPr>
        <w:ind w:left="3686"/>
        <w:rPr>
          <w:rFonts w:cs="Arial"/>
          <w:szCs w:val="32"/>
          <w:lang w:eastAsia="en-NZ"/>
        </w:rPr>
      </w:pPr>
      <w:r w:rsidRPr="00EA5C48">
        <w:rPr>
          <w:rFonts w:cs="Arial"/>
          <w:szCs w:val="32"/>
          <w:lang w:eastAsia="en-NZ"/>
        </w:rPr>
        <w:t>Many New Zealand citizens are born in New Zealand.</w:t>
      </w:r>
    </w:p>
    <w:p w14:paraId="77A1ABA1" w14:textId="77777777" w:rsidR="008B0D24" w:rsidRPr="00EA5C48" w:rsidRDefault="008B0D24" w:rsidP="008B0D24">
      <w:pPr>
        <w:pStyle w:val="ListParagraph"/>
        <w:numPr>
          <w:ilvl w:val="0"/>
          <w:numId w:val="0"/>
        </w:numPr>
        <w:ind w:left="4046"/>
        <w:rPr>
          <w:rFonts w:cs="Arial"/>
          <w:szCs w:val="32"/>
          <w:lang w:eastAsia="en-NZ"/>
        </w:rPr>
      </w:pPr>
      <w:r w:rsidRPr="00EA5C48">
        <w:rPr>
          <w:noProof/>
          <w:szCs w:val="32"/>
          <w:lang w:val="en-NZ" w:eastAsia="en-NZ"/>
        </w:rPr>
        <w:drawing>
          <wp:anchor distT="0" distB="0" distL="114300" distR="114300" simplePos="0" relativeHeight="251663872" behindDoc="0" locked="0" layoutInCell="1" allowOverlap="1" wp14:anchorId="2BFAE6F6" wp14:editId="4C7B62BE">
            <wp:simplePos x="0" y="0"/>
            <wp:positionH relativeFrom="column">
              <wp:posOffset>69850</wp:posOffset>
            </wp:positionH>
            <wp:positionV relativeFrom="paragraph">
              <wp:posOffset>294005</wp:posOffset>
            </wp:positionV>
            <wp:extent cx="1442720" cy="1407160"/>
            <wp:effectExtent l="0" t="0" r="5080" b="2540"/>
            <wp:wrapThrough wrapText="bothSides">
              <wp:wrapPolygon edited="0">
                <wp:start x="0" y="0"/>
                <wp:lineTo x="0" y="21347"/>
                <wp:lineTo x="21391" y="21347"/>
                <wp:lineTo x="21391" y="0"/>
                <wp:lineTo x="0" y="0"/>
              </wp:wrapPolygon>
            </wp:wrapThrough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Family Happy 2.jpg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2720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423D39" w14:textId="77777777" w:rsidR="008B0D24" w:rsidRPr="00EA5C48" w:rsidRDefault="008B0D24" w:rsidP="008B0D24">
      <w:pPr>
        <w:pStyle w:val="ListParagraph"/>
        <w:numPr>
          <w:ilvl w:val="0"/>
          <w:numId w:val="0"/>
        </w:numPr>
        <w:ind w:left="4046"/>
        <w:rPr>
          <w:rFonts w:cs="Arial"/>
          <w:szCs w:val="32"/>
          <w:lang w:eastAsia="en-NZ"/>
        </w:rPr>
      </w:pPr>
    </w:p>
    <w:p w14:paraId="58335F64" w14:textId="77777777" w:rsidR="008B0D24" w:rsidRPr="00EA5C48" w:rsidRDefault="008B0D24" w:rsidP="008B0D24">
      <w:pPr>
        <w:pStyle w:val="ListParagraph"/>
        <w:numPr>
          <w:ilvl w:val="0"/>
          <w:numId w:val="0"/>
        </w:numPr>
        <w:ind w:left="3686"/>
        <w:rPr>
          <w:rFonts w:cs="Arial"/>
          <w:szCs w:val="32"/>
          <w:lang w:eastAsia="en-NZ"/>
        </w:rPr>
      </w:pPr>
      <w:r w:rsidRPr="00EA5C48">
        <w:rPr>
          <w:rFonts w:cs="Arial"/>
          <w:szCs w:val="32"/>
          <w:lang w:eastAsia="en-NZ"/>
        </w:rPr>
        <w:t xml:space="preserve">Some people who come to live in New Zealand from overseas also become New Zealand citizens. </w:t>
      </w:r>
    </w:p>
    <w:p w14:paraId="45DF5532" w14:textId="77777777" w:rsidR="008B0D24" w:rsidRPr="00EA5C48" w:rsidRDefault="008B0D24" w:rsidP="008B0D24">
      <w:pPr>
        <w:pStyle w:val="ListParagraph"/>
        <w:numPr>
          <w:ilvl w:val="0"/>
          <w:numId w:val="0"/>
        </w:numPr>
        <w:ind w:left="4046"/>
        <w:rPr>
          <w:rFonts w:cs="Arial"/>
          <w:sz w:val="28"/>
          <w:szCs w:val="32"/>
          <w:lang w:eastAsia="en-NZ"/>
        </w:rPr>
      </w:pPr>
    </w:p>
    <w:p w14:paraId="23D43F26" w14:textId="0EF455A6" w:rsidR="008B0D24" w:rsidRPr="00EA5C48" w:rsidRDefault="003069D6" w:rsidP="008B0D24">
      <w:pPr>
        <w:pStyle w:val="ListParagraph"/>
        <w:numPr>
          <w:ilvl w:val="0"/>
          <w:numId w:val="0"/>
        </w:numPr>
        <w:ind w:left="4046"/>
        <w:rPr>
          <w:rFonts w:cs="Arial"/>
          <w:sz w:val="28"/>
          <w:szCs w:val="32"/>
          <w:lang w:eastAsia="en-NZ"/>
        </w:rPr>
      </w:pPr>
      <w:r>
        <w:rPr>
          <w:rFonts w:cs="Arial"/>
          <w:b/>
          <w:bCs/>
          <w:noProof/>
          <w:szCs w:val="32"/>
          <w:lang w:val="en-NZ" w:eastAsia="en-NZ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76EC49B0" wp14:editId="3487E5AC">
                <wp:simplePos x="0" y="0"/>
                <wp:positionH relativeFrom="margin">
                  <wp:posOffset>-787</wp:posOffset>
                </wp:positionH>
                <wp:positionV relativeFrom="paragraph">
                  <wp:posOffset>381486</wp:posOffset>
                </wp:positionV>
                <wp:extent cx="1721485" cy="1099820"/>
                <wp:effectExtent l="0" t="0" r="0" b="508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1485" cy="1099820"/>
                          <a:chOff x="0" y="0"/>
                          <a:chExt cx="2226029" cy="1423021"/>
                        </a:xfrm>
                      </wpg:grpSpPr>
                      <pic:pic xmlns:pic="http://schemas.openxmlformats.org/drawingml/2006/picture">
                        <pic:nvPicPr>
                          <pic:cNvPr id="19" name="Picture 19" descr="A picture containing 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2531"/>
                            <a:ext cx="1148080" cy="1380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 descr="A picture containing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65274" y="0"/>
                            <a:ext cx="960755" cy="1333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5BB33D" id="Group 18" o:spid="_x0000_s1026" style="position:absolute;margin-left:-.05pt;margin-top:30.05pt;width:135.55pt;height:86.6pt;z-index:251658752;mso-position-horizontal-relative:margin" coordsize="22260,1423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">
                <v:shape id="Picture 19" o:spid="_x0000_s1027" type="#_x0000_t75" alt="A picture containing diagram&#10;&#10;Description automatically generated" style="position:absolute;top:425;width:11480;height:138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YtpPBAAAA2wAAAA8AAABkcnMvZG93bnJldi54bWxET02LwjAQvQv+hzCCN031IGs1yiII7mlR&#10;W/E4NLNtd5tJaWJt/fVmQfA2j/c5621nKtFS40rLCmbTCARxZnXJuYLkvJ98gHAeWWNlmRT05GC7&#10;GQ7WGGt75yO1J5+LEMIuRgWF93UspcsKMuimtiYO3I9tDPoAm1zqBu8h3FRyHkULabDk0FBgTbuC&#10;sr/TzShovy/9/NDlC58+UvN7/SqTxPRKjUfd5wqEp86/xS/3QYf5S/j/JRwgN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RYtpPBAAAA2wAAAA8AAAAAAAAAAAAAAAAAnwIA&#10;AGRycy9kb3ducmV2LnhtbFBLBQYAAAAABAAEAPcAAACNAwAAAAA=&#10;">
                  <v:imagedata r:id="rId39" o:title="A picture containing diagram&#10;&#10;Description automatically generated"/>
                  <v:path arrowok="t"/>
                </v:shape>
                <v:shape id="Picture 27" o:spid="_x0000_s1028" type="#_x0000_t75" alt="A picture containing silhouette&#10;&#10;Description automatically generated" style="position:absolute;left:12652;width:9608;height:13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DO0rFAAAA2wAAAA8AAABkcnMvZG93bnJldi54bWxEj8FuwjAQRO+V+g/WInEDB9QWkmIQpVAh&#10;ToT0A1bxNo4ar9PYQPj7uhJSj6OZeaNZrHrbiAt1vnasYDJOQBCXTtdcKfgsdqM5CB+QNTaOScGN&#10;PKyWjw8LzLS7ck6XU6hEhLDPUIEJoc2k9KUhi37sWuLofbnOYoiyq6Tu8BrhtpHTJHmRFmuOCwZb&#10;2hgqv09nq+CpSPPn9035kR/9z/rQbE26zd+UGg769SuIQH34D9/be61gOoO/L/EHy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QztKxQAAANsAAAAPAAAAAAAAAAAAAAAA&#10;AJ8CAABkcnMvZG93bnJldi54bWxQSwUGAAAAAAQABAD3AAAAkQMAAAAA&#10;">
                  <v:imagedata r:id="rId40" o:title="A picture containing silhouette&#10;&#10;Description automatically generated"/>
                  <v:path arrowok="t"/>
                </v:shape>
                <w10:wrap anchorx="margin"/>
              </v:group>
            </w:pict>
          </mc:Fallback>
        </mc:AlternateContent>
      </w:r>
      <w:r w:rsidR="008B0D24" w:rsidRPr="00CB4290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3674C978" wp14:editId="5C82B85F">
                <wp:simplePos x="0" y="0"/>
                <wp:positionH relativeFrom="column">
                  <wp:posOffset>2116975</wp:posOffset>
                </wp:positionH>
                <wp:positionV relativeFrom="paragraph">
                  <wp:posOffset>192694</wp:posOffset>
                </wp:positionV>
                <wp:extent cx="3923665" cy="3086792"/>
                <wp:effectExtent l="0" t="0" r="635" b="0"/>
                <wp:wrapNone/>
                <wp:docPr id="235" name="Rectangl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3665" cy="3086792"/>
                        </a:xfrm>
                        <a:prstGeom prst="rect">
                          <a:avLst/>
                        </a:prstGeom>
                        <a:solidFill>
                          <a:srgbClr val="BDD7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47AC4D" id="Rectangle 235" o:spid="_x0000_s1026" style="position:absolute;margin-left:166.7pt;margin-top:15.15pt;width:308.95pt;height:243.05pt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" fillcolor="#bdd7ef" stroked="f" strokeweight="1pt"/>
            </w:pict>
          </mc:Fallback>
        </mc:AlternateContent>
      </w:r>
    </w:p>
    <w:p w14:paraId="2087626F" w14:textId="77777777" w:rsidR="008B0D24" w:rsidRPr="002770B7" w:rsidRDefault="008B0D24" w:rsidP="008B0D24">
      <w:pPr>
        <w:rPr>
          <w:rFonts w:cs="Arial"/>
          <w:b/>
          <w:bCs/>
          <w:szCs w:val="32"/>
        </w:rPr>
      </w:pPr>
      <w:r w:rsidRPr="000C1D66">
        <w:rPr>
          <w:noProof/>
          <w:lang w:val="en-NZ" w:eastAsia="en-NZ"/>
        </w:rPr>
        <w:drawing>
          <wp:anchor distT="0" distB="0" distL="114300" distR="114300" simplePos="0" relativeHeight="251659776" behindDoc="0" locked="0" layoutInCell="1" allowOverlap="1" wp14:anchorId="16F3BFE2" wp14:editId="1DE7F9E4">
            <wp:simplePos x="0" y="0"/>
            <wp:positionH relativeFrom="column">
              <wp:posOffset>1171042</wp:posOffset>
            </wp:positionH>
            <wp:positionV relativeFrom="paragraph">
              <wp:posOffset>584555</wp:posOffset>
            </wp:positionV>
            <wp:extent cx="577850" cy="577850"/>
            <wp:effectExtent l="0" t="0" r="0" b="0"/>
            <wp:wrapNone/>
            <wp:docPr id="487" name="Graphic 487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Graphic 105" descr="Close with solid fill"/>
                    <pic:cNvPicPr/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4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50" cy="57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1D66">
        <w:rPr>
          <w:rFonts w:cs="Arial"/>
          <w:szCs w:val="32"/>
        </w:rPr>
        <w:t>A</w:t>
      </w:r>
      <w:r w:rsidRPr="00117943">
        <w:rPr>
          <w:rFonts w:cs="Arial"/>
          <w:b/>
          <w:bCs/>
          <w:szCs w:val="32"/>
        </w:rPr>
        <w:t xml:space="preserve"> </w:t>
      </w:r>
      <w:r>
        <w:rPr>
          <w:rFonts w:cs="Arial"/>
          <w:b/>
          <w:bCs/>
          <w:szCs w:val="32"/>
        </w:rPr>
        <w:t xml:space="preserve">New Zealand </w:t>
      </w:r>
      <w:r w:rsidRPr="00117943">
        <w:rPr>
          <w:rFonts w:cs="Arial"/>
          <w:b/>
          <w:bCs/>
          <w:szCs w:val="32"/>
        </w:rPr>
        <w:t>permanent resident</w:t>
      </w:r>
      <w:r w:rsidRPr="00117943">
        <w:rPr>
          <w:rFonts w:cs="Arial"/>
          <w:szCs w:val="32"/>
        </w:rPr>
        <w:t xml:space="preserve"> is someone who: </w:t>
      </w:r>
    </w:p>
    <w:p w14:paraId="04D7F6B3" w14:textId="77777777" w:rsidR="008B0D24" w:rsidRPr="00117943" w:rsidRDefault="008B0D24" w:rsidP="008B0D24">
      <w:pPr>
        <w:pStyle w:val="ListParagraph"/>
        <w:numPr>
          <w:ilvl w:val="0"/>
          <w:numId w:val="0"/>
        </w:numPr>
        <w:ind w:left="4253"/>
      </w:pPr>
    </w:p>
    <w:p w14:paraId="6C1FD13F" w14:textId="5EE27611" w:rsidR="008B0D24" w:rsidRDefault="00EC0106" w:rsidP="006F2D01">
      <w:pPr>
        <w:pStyle w:val="ListParagraph"/>
        <w:numPr>
          <w:ilvl w:val="0"/>
          <w:numId w:val="21"/>
        </w:numPr>
        <w:spacing w:after="0"/>
      </w:pPr>
      <w:r w:rsidRPr="008364AF"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5FD4F97A" wp14:editId="76ACFCFB">
                <wp:simplePos x="0" y="0"/>
                <wp:positionH relativeFrom="column">
                  <wp:posOffset>69850</wp:posOffset>
                </wp:positionH>
                <wp:positionV relativeFrom="paragraph">
                  <wp:posOffset>347980</wp:posOffset>
                </wp:positionV>
                <wp:extent cx="1208405" cy="1520190"/>
                <wp:effectExtent l="0" t="0" r="0" b="3810"/>
                <wp:wrapNone/>
                <wp:docPr id="1795" name="Group 17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8405" cy="1520190"/>
                          <a:chOff x="0" y="0"/>
                          <a:chExt cx="1208405" cy="1520367"/>
                        </a:xfrm>
                      </wpg:grpSpPr>
                      <pic:pic xmlns:pic="http://schemas.openxmlformats.org/drawingml/2006/picture">
                        <pic:nvPicPr>
                          <pic:cNvPr id="1806" name="Picture 1806" descr="A person in a red shir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48792"/>
                            <a:ext cx="1208405" cy="1171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5" name="Picture 1815" descr="Text, whiteboar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988" y="0"/>
                            <a:ext cx="377825" cy="509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A7CF0D" id="Group 1795" o:spid="_x0000_s1026" style="position:absolute;margin-left:5.5pt;margin-top:27.4pt;width:95.15pt;height:119.7pt;z-index:251661824;mso-width-relative:margin;mso-height-relative:margin" coordsize="12084,152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">
                <v:shape id="Picture 1806" o:spid="_x0000_s1027" type="#_x0000_t75" alt="A person in a red shirt&#10;&#10;Description automatically generated with medium confidence" style="position:absolute;top:3487;width:12084;height:11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6UT7EAAAA3QAAAA8AAABkcnMvZG93bnJldi54bWxEj0FrAjEQhe+F/ocwhd5qti0s62oUEQri&#10;RartfdhMN8HNZE2irv76RhC8zfDevO/NdD64TpwoROtZwfuoAEHceG25VfCz+3qrQMSErLHzTAou&#10;FGE+e36aYq39mb/ptE2tyCEca1RgUuprKWNjyGEc+Z44a38+OEx5Da3UAc853HXyoyhK6dByJhjs&#10;aWmo2W+PLkNsOV5vqs9fc5HJBuzW+8X1oNTry7CYgEg0pIf5fr3SuX5VlHD7Jo8gZ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/6UT7EAAAA3QAAAA8AAAAAAAAAAAAAAAAA&#10;nwIAAGRycy9kb3ducmV2LnhtbFBLBQYAAAAABAAEAPcAAACQAwAAAAA=&#10;">
                  <v:imagedata r:id="rId45" o:title="A person in a red shirt&#10;&#10;Description automatically generated with medium confidence"/>
                  <v:path arrowok="t"/>
                </v:shape>
                <v:shape id="Picture 1815" o:spid="_x0000_s1028" type="#_x0000_t75" alt="Text, whiteboard&#10;&#10;Description automatically generated" style="position:absolute;left:659;width:3779;height:5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SUCrBAAAA3QAAAA8AAABkcnMvZG93bnJldi54bWxET82KwjAQvgv7DmEEb5rqoivVKKuwICse&#10;dH2AoRmbYjIpTbT17TeC4G0+vt9ZrjtnxZ2aUHlWMB5lIIgLrysuFZz/foZzECEia7SeScGDAqxX&#10;H70l5tq3fKT7KZYihXDIUYGJsc6lDIUhh2Hka+LEXXzjMCbYlFI32KZwZ+Uky2bSYcWpwWBNW0PF&#10;9XRzCvjL/G5ae2Abzrv956Ro68O2VGrQ774XICJ18S1+uXc6zZ+Pp/D8Jp0gV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XSUCrBAAAA3QAAAA8AAAAAAAAAAAAAAAAAnwIA&#10;AGRycy9kb3ducmV2LnhtbFBLBQYAAAAABAAEAPcAAACNAwAAAAA=&#10;">
                  <v:imagedata r:id="rId46" o:title="Text, whiteboard&#10;&#10;Description automatically generated"/>
                  <v:path arrowok="t"/>
                </v:shape>
              </v:group>
            </w:pict>
          </mc:Fallback>
        </mc:AlternateContent>
      </w:r>
      <w:r w:rsidR="008B0D24" w:rsidRPr="00117943">
        <w:t>was not born in New Zealand</w:t>
      </w:r>
    </w:p>
    <w:p w14:paraId="1BAB3BC6" w14:textId="2C62A1B5" w:rsidR="008B0D24" w:rsidRDefault="008B0D24" w:rsidP="008B0D24">
      <w:pPr>
        <w:pStyle w:val="ListParagraph"/>
        <w:numPr>
          <w:ilvl w:val="0"/>
          <w:numId w:val="0"/>
        </w:numPr>
        <w:ind w:left="4253"/>
      </w:pPr>
    </w:p>
    <w:p w14:paraId="1320E556" w14:textId="77777777" w:rsidR="008B0D24" w:rsidRDefault="008B0D24" w:rsidP="006F2D01">
      <w:pPr>
        <w:pStyle w:val="ListParagraph"/>
        <w:numPr>
          <w:ilvl w:val="0"/>
          <w:numId w:val="21"/>
        </w:numPr>
        <w:spacing w:after="0"/>
        <w:rPr>
          <w:rFonts w:eastAsia="Times New Roman"/>
          <w:lang w:val="en-NZ" w:eastAsia="en-GB"/>
        </w:rPr>
      </w:pPr>
      <w:r w:rsidRPr="00117943">
        <w:t xml:space="preserve">has been told by the </w:t>
      </w:r>
      <w:r>
        <w:t>G</w:t>
      </w:r>
      <w:r w:rsidRPr="00117943">
        <w:t>overnment they can live in New Zealand all the time.</w:t>
      </w:r>
      <w:r w:rsidRPr="00117943">
        <w:br/>
      </w:r>
    </w:p>
    <w:p w14:paraId="700AD5E0" w14:textId="77777777" w:rsidR="008B0D24" w:rsidRPr="002770B7" w:rsidRDefault="008B0D24" w:rsidP="008B0D24">
      <w:pPr>
        <w:pStyle w:val="ListParagraph"/>
        <w:numPr>
          <w:ilvl w:val="0"/>
          <w:numId w:val="0"/>
        </w:numPr>
        <w:ind w:left="4253"/>
        <w:rPr>
          <w:rFonts w:eastAsia="Times New Roman"/>
          <w:lang w:val="en-NZ" w:eastAsia="en-GB"/>
        </w:rPr>
      </w:pPr>
    </w:p>
    <w:p w14:paraId="6ABBF712" w14:textId="77777777" w:rsidR="008B0D24" w:rsidRDefault="008B0D24" w:rsidP="008B0D24">
      <w:pPr>
        <w:spacing w:line="240" w:lineRule="auto"/>
        <w:ind w:left="0"/>
      </w:pPr>
    </w:p>
    <w:p w14:paraId="12003A16" w14:textId="29998287" w:rsidR="000845F7" w:rsidRPr="003F23DD" w:rsidRDefault="003069D6" w:rsidP="003F23DD">
      <w:r w:rsidRPr="003069D6">
        <w:rPr>
          <w:noProof/>
          <w:lang w:val="en-NZ" w:eastAsia="en-NZ"/>
        </w:rPr>
        <w:lastRenderedPageBreak/>
        <w:drawing>
          <wp:anchor distT="0" distB="0" distL="114300" distR="114300" simplePos="0" relativeHeight="251886592" behindDoc="0" locked="0" layoutInCell="1" allowOverlap="1" wp14:anchorId="70DA2E1C" wp14:editId="7DA1EA87">
            <wp:simplePos x="0" y="0"/>
            <wp:positionH relativeFrom="margin">
              <wp:posOffset>-13063</wp:posOffset>
            </wp:positionH>
            <wp:positionV relativeFrom="paragraph">
              <wp:posOffset>-136706</wp:posOffset>
            </wp:positionV>
            <wp:extent cx="1309421" cy="1309421"/>
            <wp:effectExtent l="0" t="0" r="0" b="508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421" cy="130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0D24">
        <w:t xml:space="preserve">There are some more rules that MSD use to decide if you can get </w:t>
      </w:r>
      <w:r w:rsidR="00EC0106">
        <w:t xml:space="preserve">the dental treatment payment </w:t>
      </w:r>
      <w:r w:rsidR="008B0D24">
        <w:t>like:</w:t>
      </w:r>
    </w:p>
    <w:p w14:paraId="74F1159A" w14:textId="46B0144D" w:rsidR="00F33C24" w:rsidRPr="003F23DD" w:rsidRDefault="00F33C24" w:rsidP="003F23DD"/>
    <w:p w14:paraId="496EB9DE" w14:textId="59DF4901" w:rsidR="00F33C24" w:rsidRPr="003F23DD" w:rsidRDefault="0016264F" w:rsidP="006F2D01">
      <w:pPr>
        <w:pStyle w:val="ListParagraph"/>
        <w:numPr>
          <w:ilvl w:val="0"/>
          <w:numId w:val="3"/>
        </w:numPr>
        <w:ind w:left="4253" w:hanging="567"/>
      </w:pPr>
      <w:r>
        <w:rPr>
          <w:noProof/>
          <w:lang w:val="en-NZ" w:eastAsia="en-NZ"/>
        </w:rPr>
        <w:drawing>
          <wp:anchor distT="0" distB="0" distL="114300" distR="114300" simplePos="0" relativeHeight="251631104" behindDoc="0" locked="0" layoutInCell="1" allowOverlap="1" wp14:anchorId="15DF7E08" wp14:editId="46017295">
            <wp:simplePos x="0" y="0"/>
            <wp:positionH relativeFrom="margin">
              <wp:align>left</wp:align>
            </wp:positionH>
            <wp:positionV relativeFrom="paragraph">
              <wp:posOffset>146990</wp:posOffset>
            </wp:positionV>
            <wp:extent cx="1413164" cy="956041"/>
            <wp:effectExtent l="0" t="0" r="0" b="0"/>
            <wp:wrapNone/>
            <wp:docPr id="46" name="Picture 4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A picture containing text&#10;&#10;Description automatically generated"/>
                    <pic:cNvPicPr/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3164" cy="956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3C24" w:rsidRPr="003F23DD">
        <w:t>how much money</w:t>
      </w:r>
      <w:r w:rsidR="00BB0A42" w:rsidRPr="003F23DD">
        <w:t xml:space="preserve"> you earn</w:t>
      </w:r>
      <w:r w:rsidR="00543762" w:rsidRPr="003F23DD">
        <w:br/>
      </w:r>
    </w:p>
    <w:p w14:paraId="0D9C1BE8" w14:textId="6AF0153B" w:rsidR="008B0D24" w:rsidRDefault="00BB0A42" w:rsidP="006F2D01">
      <w:pPr>
        <w:pStyle w:val="ListParagraph"/>
        <w:numPr>
          <w:ilvl w:val="0"/>
          <w:numId w:val="3"/>
        </w:numPr>
        <w:ind w:left="4253" w:hanging="567"/>
      </w:pPr>
      <w:r w:rsidRPr="003F23DD">
        <w:t>how much money your partner earns</w:t>
      </w:r>
    </w:p>
    <w:p w14:paraId="19BDC73B" w14:textId="6C7C29EA" w:rsidR="008B0D24" w:rsidRDefault="00EC0106" w:rsidP="008B0D24">
      <w:pPr>
        <w:pStyle w:val="ListParagraph"/>
        <w:numPr>
          <w:ilvl w:val="0"/>
          <w:numId w:val="0"/>
        </w:numPr>
        <w:ind w:left="4253"/>
      </w:pPr>
      <w:r>
        <w:rPr>
          <w:noProof/>
          <w:lang w:val="en-NZ" w:eastAsia="en-NZ"/>
        </w:rPr>
        <w:drawing>
          <wp:anchor distT="0" distB="0" distL="114300" distR="114300" simplePos="0" relativeHeight="251635200" behindDoc="0" locked="0" layoutInCell="1" allowOverlap="1" wp14:anchorId="4A33F663" wp14:editId="2205A80A">
            <wp:simplePos x="0" y="0"/>
            <wp:positionH relativeFrom="column">
              <wp:posOffset>90896</wp:posOffset>
            </wp:positionH>
            <wp:positionV relativeFrom="paragraph">
              <wp:posOffset>172629</wp:posOffset>
            </wp:positionV>
            <wp:extent cx="1436915" cy="1436915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915" cy="1436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777F7B" w14:textId="0A07E8D7" w:rsidR="008B0D24" w:rsidRPr="003F23DD" w:rsidRDefault="008B0D24" w:rsidP="006F2D01">
      <w:pPr>
        <w:pStyle w:val="ListParagraph"/>
        <w:numPr>
          <w:ilvl w:val="0"/>
          <w:numId w:val="3"/>
        </w:numPr>
        <w:ind w:left="4253" w:hanging="567"/>
      </w:pPr>
      <w:r w:rsidRPr="003F23DD">
        <w:t>any money you have saved</w:t>
      </w:r>
    </w:p>
    <w:p w14:paraId="3D7C2301" w14:textId="7D63EA35" w:rsidR="00BB0A42" w:rsidRPr="003F23DD" w:rsidRDefault="00BB0A42" w:rsidP="008B0D24">
      <w:pPr>
        <w:pStyle w:val="ListParagraph"/>
        <w:numPr>
          <w:ilvl w:val="0"/>
          <w:numId w:val="0"/>
        </w:numPr>
        <w:ind w:left="4253"/>
      </w:pPr>
    </w:p>
    <w:p w14:paraId="7E3DB4A6" w14:textId="351BBF43" w:rsidR="00BB0A42" w:rsidRPr="003F23DD" w:rsidRDefault="00B864C5" w:rsidP="006F2D01">
      <w:pPr>
        <w:pStyle w:val="ListParagraph"/>
        <w:numPr>
          <w:ilvl w:val="0"/>
          <w:numId w:val="3"/>
        </w:numPr>
        <w:ind w:left="4253" w:hanging="567"/>
      </w:pPr>
      <w:r w:rsidRPr="003F23DD">
        <w:t>what kind of dental treatment you need</w:t>
      </w:r>
      <w:r w:rsidR="008B0D24">
        <w:t>.</w:t>
      </w:r>
      <w:r w:rsidR="00543762" w:rsidRPr="003F23DD">
        <w:br/>
      </w:r>
    </w:p>
    <w:p w14:paraId="457F591E" w14:textId="55536B83" w:rsidR="006137E2" w:rsidRDefault="006137E2">
      <w:pPr>
        <w:spacing w:line="240" w:lineRule="auto"/>
        <w:ind w:left="0"/>
      </w:pPr>
      <w:r>
        <w:br w:type="page"/>
      </w:r>
    </w:p>
    <w:p w14:paraId="2EC87700" w14:textId="3BCE31CE" w:rsidR="006137E2" w:rsidRDefault="003069D6" w:rsidP="006137E2">
      <w:r w:rsidRPr="003069D6">
        <w:rPr>
          <w:noProof/>
          <w:lang w:val="en-NZ" w:eastAsia="en-NZ"/>
        </w:rPr>
        <w:lastRenderedPageBreak/>
        <w:drawing>
          <wp:anchor distT="0" distB="0" distL="114300" distR="114300" simplePos="0" relativeHeight="251888640" behindDoc="0" locked="0" layoutInCell="1" allowOverlap="1" wp14:anchorId="5D34DA23" wp14:editId="257D018F">
            <wp:simplePos x="0" y="0"/>
            <wp:positionH relativeFrom="margin">
              <wp:posOffset>108585</wp:posOffset>
            </wp:positionH>
            <wp:positionV relativeFrom="paragraph">
              <wp:posOffset>-91440</wp:posOffset>
            </wp:positionV>
            <wp:extent cx="1309421" cy="1309421"/>
            <wp:effectExtent l="0" t="0" r="0" b="5080"/>
            <wp:wrapNone/>
            <wp:docPr id="29" name="Picture 29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Text, white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421" cy="130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0D24">
        <w:t>Another rule to decide if you</w:t>
      </w:r>
      <w:r w:rsidR="00EC0106">
        <w:t xml:space="preserve"> can</w:t>
      </w:r>
      <w:r w:rsidR="008B0D24">
        <w:t xml:space="preserve"> get </w:t>
      </w:r>
      <w:r w:rsidR="00EC0106">
        <w:t xml:space="preserve">the </w:t>
      </w:r>
      <w:r w:rsidR="008B0D24">
        <w:t xml:space="preserve">dental </w:t>
      </w:r>
      <w:r w:rsidR="00EC0106">
        <w:t xml:space="preserve">treatment payment </w:t>
      </w:r>
      <w:r w:rsidR="008B0D24">
        <w:t xml:space="preserve">is about your </w:t>
      </w:r>
      <w:r w:rsidR="008B0D24" w:rsidRPr="00EC0106">
        <w:rPr>
          <w:b/>
        </w:rPr>
        <w:t>assets</w:t>
      </w:r>
      <w:r w:rsidR="008B0D24">
        <w:t>.</w:t>
      </w:r>
    </w:p>
    <w:p w14:paraId="3D4BD6EE" w14:textId="77777777" w:rsidR="006137E2" w:rsidRDefault="006137E2" w:rsidP="006137E2"/>
    <w:p w14:paraId="5A3D1393" w14:textId="26876DC8" w:rsidR="00355400" w:rsidRPr="003F23DD" w:rsidRDefault="00EC0106" w:rsidP="003F23DD">
      <w:r>
        <w:rPr>
          <w:noProof/>
          <w:lang w:val="en-NZ" w:eastAsia="en-NZ"/>
        </w:rPr>
        <w:drawing>
          <wp:anchor distT="0" distB="0" distL="114300" distR="114300" simplePos="0" relativeHeight="251638272" behindDoc="0" locked="0" layoutInCell="1" allowOverlap="1" wp14:anchorId="7DDB9FEE" wp14:editId="2BCCCAE2">
            <wp:simplePos x="0" y="0"/>
            <wp:positionH relativeFrom="margin">
              <wp:posOffset>-274320</wp:posOffset>
            </wp:positionH>
            <wp:positionV relativeFrom="paragraph">
              <wp:posOffset>241300</wp:posOffset>
            </wp:positionV>
            <wp:extent cx="2038350" cy="2038350"/>
            <wp:effectExtent l="0" t="0" r="0" b="0"/>
            <wp:wrapNone/>
            <wp:docPr id="50" name="Picture 50" descr="A picture containing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A picture containing car&#10;&#10;Description automatically generated"/>
                    <pic:cNvPicPr/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69D6" w:rsidRPr="00B814BE">
        <w:rPr>
          <w:noProof/>
          <w:color w:val="000000" w:themeColor="text1"/>
          <w:lang w:val="en-NZ" w:eastAsia="en-NZ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29E2E0E2" wp14:editId="348B547E">
                <wp:simplePos x="0" y="0"/>
                <wp:positionH relativeFrom="column">
                  <wp:posOffset>2253082</wp:posOffset>
                </wp:positionH>
                <wp:positionV relativeFrom="paragraph">
                  <wp:posOffset>243840</wp:posOffset>
                </wp:positionV>
                <wp:extent cx="3518611" cy="3986784"/>
                <wp:effectExtent l="0" t="0" r="5715" b="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8611" cy="3986784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AB1760" id="Rectangle 30" o:spid="_x0000_s1026" style="position:absolute;margin-left:177.4pt;margin-top:19.2pt;width:277.05pt;height:313.9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" fillcolor="#bdd6ee [1304]" stroked="f" strokeweight="1pt"/>
            </w:pict>
          </mc:Fallback>
        </mc:AlternateContent>
      </w:r>
    </w:p>
    <w:p w14:paraId="44E8C440" w14:textId="161C37B1" w:rsidR="00355400" w:rsidRDefault="00355400" w:rsidP="003F23DD">
      <w:r w:rsidRPr="003F23DD">
        <w:t xml:space="preserve">An </w:t>
      </w:r>
      <w:r w:rsidRPr="00664C10">
        <w:rPr>
          <w:b/>
          <w:bCs/>
        </w:rPr>
        <w:t>as</w:t>
      </w:r>
      <w:r w:rsidR="00416220" w:rsidRPr="00664C10">
        <w:rPr>
          <w:b/>
          <w:bCs/>
        </w:rPr>
        <w:t>s</w:t>
      </w:r>
      <w:r w:rsidRPr="00664C10">
        <w:rPr>
          <w:b/>
          <w:bCs/>
        </w:rPr>
        <w:t>et</w:t>
      </w:r>
      <w:r w:rsidRPr="003F23DD">
        <w:t xml:space="preserve"> is something </w:t>
      </w:r>
      <w:r w:rsidR="00F1306F" w:rsidRPr="003F23DD">
        <w:t xml:space="preserve">that you </w:t>
      </w:r>
      <w:r w:rsidR="008B0D24">
        <w:t>own that you could sell to get money from like:</w:t>
      </w:r>
    </w:p>
    <w:p w14:paraId="66B6A21F" w14:textId="77777777" w:rsidR="008B0D24" w:rsidRPr="003F23DD" w:rsidRDefault="008B0D24" w:rsidP="003F23DD"/>
    <w:p w14:paraId="1CC68FA4" w14:textId="45B450D6" w:rsidR="00F1306F" w:rsidRPr="003F23DD" w:rsidRDefault="0002115D" w:rsidP="006F2D01">
      <w:pPr>
        <w:pStyle w:val="ListParagraph"/>
        <w:numPr>
          <w:ilvl w:val="0"/>
          <w:numId w:val="4"/>
        </w:numPr>
        <w:ind w:left="4253" w:hanging="567"/>
      </w:pPr>
      <w:r>
        <w:rPr>
          <w:noProof/>
          <w:lang w:val="en-NZ" w:eastAsia="en-NZ"/>
        </w:rPr>
        <w:drawing>
          <wp:anchor distT="0" distB="0" distL="114300" distR="114300" simplePos="0" relativeHeight="251695104" behindDoc="0" locked="0" layoutInCell="1" allowOverlap="1" wp14:anchorId="0B6AD8CE" wp14:editId="1A48603F">
            <wp:simplePos x="0" y="0"/>
            <wp:positionH relativeFrom="margin">
              <wp:posOffset>-78377</wp:posOffset>
            </wp:positionH>
            <wp:positionV relativeFrom="paragraph">
              <wp:posOffset>615709</wp:posOffset>
            </wp:positionV>
            <wp:extent cx="1658478" cy="1323975"/>
            <wp:effectExtent l="0" t="0" r="0" b="0"/>
            <wp:wrapNone/>
            <wp:docPr id="49" name="Picture 49" descr="A picture containing building, outdoor, house, o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A picture containing building, outdoor, house, old&#10;&#10;Description automatically generated"/>
                    <pic:cNvPicPr/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478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306F" w:rsidRPr="003F23DD">
        <w:t>more than one car</w:t>
      </w:r>
      <w:r w:rsidR="00543762" w:rsidRPr="003F23DD">
        <w:br/>
      </w:r>
    </w:p>
    <w:p w14:paraId="2DBE0A8C" w14:textId="4726B7F4" w:rsidR="00543762" w:rsidRPr="003F23DD" w:rsidRDefault="00F1306F" w:rsidP="006F2D01">
      <w:pPr>
        <w:pStyle w:val="ListParagraph"/>
        <w:numPr>
          <w:ilvl w:val="0"/>
          <w:numId w:val="4"/>
        </w:numPr>
        <w:ind w:left="4253" w:hanging="567"/>
      </w:pPr>
      <w:r w:rsidRPr="003F23DD">
        <w:t>a house you own</w:t>
      </w:r>
      <w:r w:rsidR="00F51C7F">
        <w:t xml:space="preserve"> but </w:t>
      </w:r>
      <w:r w:rsidR="003069D6">
        <w:t>do not</w:t>
      </w:r>
      <w:r w:rsidR="00F51C7F">
        <w:t xml:space="preserve"> live in</w:t>
      </w:r>
      <w:r w:rsidR="00543762" w:rsidRPr="003F23DD">
        <w:br/>
      </w:r>
    </w:p>
    <w:p w14:paraId="5529C67A" w14:textId="78BB0318" w:rsidR="00F1306F" w:rsidRPr="003F23DD" w:rsidRDefault="00543762" w:rsidP="006F2D01">
      <w:pPr>
        <w:pStyle w:val="ListParagraph"/>
        <w:numPr>
          <w:ilvl w:val="0"/>
          <w:numId w:val="4"/>
        </w:numPr>
        <w:ind w:left="4253" w:hanging="567"/>
      </w:pPr>
      <w:r w:rsidRPr="003F23DD">
        <w:t>big things that cost a lot of money like a boat</w:t>
      </w:r>
      <w:r w:rsidR="000F06C2" w:rsidRPr="003F23DD">
        <w:t>.</w:t>
      </w:r>
      <w:r w:rsidR="00664C10" w:rsidRPr="00664C10">
        <w:rPr>
          <w:noProof/>
          <w:color w:val="000000" w:themeColor="text1"/>
        </w:rPr>
        <w:t xml:space="preserve"> </w:t>
      </w:r>
    </w:p>
    <w:p w14:paraId="0530183A" w14:textId="5C4CDC2B" w:rsidR="00F1306F" w:rsidRPr="003F23DD" w:rsidRDefault="00F1306F" w:rsidP="003F23DD"/>
    <w:p w14:paraId="6A62AEFE" w14:textId="61F6B89B" w:rsidR="00416220" w:rsidRPr="003F23DD" w:rsidRDefault="00416220" w:rsidP="003F23DD"/>
    <w:p w14:paraId="2C614FF6" w14:textId="7014A397" w:rsidR="000F06C2" w:rsidRPr="003F23DD" w:rsidRDefault="00EC0106" w:rsidP="003F23DD">
      <w:r>
        <w:rPr>
          <w:noProof/>
          <w:lang w:val="en-NZ" w:eastAsia="en-NZ"/>
        </w:rPr>
        <w:drawing>
          <wp:anchor distT="0" distB="0" distL="114300" distR="114300" simplePos="0" relativeHeight="251697152" behindDoc="0" locked="0" layoutInCell="1" allowOverlap="1" wp14:anchorId="79CF54E2" wp14:editId="6C020D81">
            <wp:simplePos x="0" y="0"/>
            <wp:positionH relativeFrom="margin">
              <wp:posOffset>-4445</wp:posOffset>
            </wp:positionH>
            <wp:positionV relativeFrom="paragraph">
              <wp:posOffset>141392</wp:posOffset>
            </wp:positionV>
            <wp:extent cx="1418360" cy="1476375"/>
            <wp:effectExtent l="0" t="0" r="0" b="0"/>
            <wp:wrapNone/>
            <wp:docPr id="51" name="Picture 51" descr="A picture containing text, electronics, computer,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A picture containing text, electronics, computer, display&#10;&#10;Description automatically generated"/>
                    <pic:cNvPicPr/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36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1524" w:rsidRPr="003F23DD">
        <w:t xml:space="preserve">You can find out more about the </w:t>
      </w:r>
      <w:r w:rsidR="003069D6">
        <w:t xml:space="preserve">rules </w:t>
      </w:r>
      <w:r w:rsidR="00402BA1">
        <w:t xml:space="preserve">for a dental treatment payment </w:t>
      </w:r>
      <w:r w:rsidR="00A11629" w:rsidRPr="003F23DD">
        <w:t>on the Ministry of Social Development website at:</w:t>
      </w:r>
    </w:p>
    <w:p w14:paraId="670D0AF5" w14:textId="7A6A5588" w:rsidR="00A11629" w:rsidRPr="00423A44" w:rsidRDefault="00A11629" w:rsidP="003F23DD"/>
    <w:p w14:paraId="7A2BFCCD" w14:textId="3989E799" w:rsidR="00522655" w:rsidRPr="00423A44" w:rsidRDefault="00F97D82" w:rsidP="00EC0106">
      <w:pPr>
        <w:ind w:right="379"/>
        <w:rPr>
          <w:b/>
          <w:bCs/>
        </w:rPr>
      </w:pPr>
      <w:hyperlink r:id="rId52" w:history="1">
        <w:r w:rsidR="00423A44" w:rsidRPr="00423A44">
          <w:rPr>
            <w:b/>
            <w:bCs/>
          </w:rPr>
          <w:t>https://workandincome.govt.nz/dental-treatment</w:t>
        </w:r>
      </w:hyperlink>
    </w:p>
    <w:p w14:paraId="286D384F" w14:textId="77777777" w:rsidR="00B74AE4" w:rsidRDefault="00561819" w:rsidP="0056104B">
      <w:pPr>
        <w:pStyle w:val="Heading1"/>
        <w:spacing w:after="0"/>
        <w:rPr>
          <w:noProof/>
        </w:rPr>
      </w:pPr>
      <w:r w:rsidRPr="00B814BE"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17E7518F" wp14:editId="0A55232D">
                <wp:simplePos x="0" y="0"/>
                <wp:positionH relativeFrom="margin">
                  <wp:posOffset>-13063</wp:posOffset>
                </wp:positionH>
                <wp:positionV relativeFrom="paragraph">
                  <wp:posOffset>-130630</wp:posOffset>
                </wp:positionV>
                <wp:extent cx="5712460" cy="1110343"/>
                <wp:effectExtent l="19050" t="19050" r="21590" b="13970"/>
                <wp:wrapNone/>
                <wp:docPr id="310" name="Rectangle: Rounded Corners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2460" cy="1110343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E10071" w14:textId="77777777" w:rsidR="00145209" w:rsidRPr="00153863" w:rsidRDefault="00145209" w:rsidP="005618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E7518F" id="Rectangle: Rounded Corners 310" o:spid="_x0000_s1029" style="position:absolute;left:0;text-align:left;margin-left:-1.05pt;margin-top:-10.3pt;width:449.8pt;height:87.45pt;z-index:-251535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" filled="f" strokecolor="#2e74b5 [2408]" strokeweight="2.25pt">
                <v:stroke joinstyle="miter"/>
                <v:path arrowok="t"/>
                <v:textbox>
                  <w:txbxContent>
                    <w:p w14:paraId="0FE10071" w14:textId="77777777" w:rsidR="00145209" w:rsidRPr="00153863" w:rsidRDefault="00145209" w:rsidP="00561819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74AE4">
        <w:rPr>
          <w:noProof/>
          <w:lang w:val="en-NZ" w:eastAsia="en-NZ"/>
        </w:rPr>
        <w:t>What</w:t>
      </w:r>
      <w:r w:rsidR="0056104B">
        <w:rPr>
          <w:noProof/>
        </w:rPr>
        <w:t xml:space="preserve"> dental t</w:t>
      </w:r>
      <w:r w:rsidR="00CC732D">
        <w:rPr>
          <w:noProof/>
        </w:rPr>
        <w:t>reatments</w:t>
      </w:r>
      <w:r w:rsidR="0056104B">
        <w:rPr>
          <w:noProof/>
        </w:rPr>
        <w:t xml:space="preserve"> </w:t>
      </w:r>
      <w:r w:rsidR="00B74AE4">
        <w:rPr>
          <w:noProof/>
        </w:rPr>
        <w:t xml:space="preserve">can </w:t>
      </w:r>
      <w:r w:rsidR="0056104B">
        <w:rPr>
          <w:noProof/>
        </w:rPr>
        <w:t xml:space="preserve">the </w:t>
      </w:r>
    </w:p>
    <w:p w14:paraId="204F5924" w14:textId="0E18B973" w:rsidR="00522655" w:rsidRPr="003F23DD" w:rsidRDefault="0056104B" w:rsidP="00B74AE4">
      <w:pPr>
        <w:pStyle w:val="Heading1"/>
        <w:spacing w:after="0"/>
        <w:rPr>
          <w:noProof/>
        </w:rPr>
      </w:pPr>
      <w:r>
        <w:rPr>
          <w:noProof/>
        </w:rPr>
        <w:t>payment be used for</w:t>
      </w:r>
      <w:r w:rsidR="00B74AE4">
        <w:rPr>
          <w:noProof/>
        </w:rPr>
        <w:t>?</w:t>
      </w:r>
    </w:p>
    <w:p w14:paraId="236646AD" w14:textId="5DC6021B" w:rsidR="00822D24" w:rsidRPr="003F23DD" w:rsidRDefault="00822D24" w:rsidP="003F23DD"/>
    <w:p w14:paraId="104BAF89" w14:textId="4A5B4BEB" w:rsidR="00543762" w:rsidRPr="003F23DD" w:rsidRDefault="00543762" w:rsidP="003F23DD"/>
    <w:p w14:paraId="3FAD8058" w14:textId="6560902B" w:rsidR="00822D24" w:rsidRPr="003F23DD" w:rsidRDefault="00EC0106" w:rsidP="003F23DD">
      <w:r w:rsidRPr="00EC0106">
        <w:rPr>
          <w:b/>
          <w:bCs/>
          <w:noProof/>
          <w:lang w:val="en-NZ" w:eastAsia="en-NZ"/>
        </w:rPr>
        <w:drawing>
          <wp:anchor distT="0" distB="0" distL="114300" distR="114300" simplePos="0" relativeHeight="251971584" behindDoc="0" locked="0" layoutInCell="1" allowOverlap="1" wp14:anchorId="03757AB6" wp14:editId="27321D74">
            <wp:simplePos x="0" y="0"/>
            <wp:positionH relativeFrom="column">
              <wp:posOffset>-12700</wp:posOffset>
            </wp:positionH>
            <wp:positionV relativeFrom="paragraph">
              <wp:posOffset>127000</wp:posOffset>
            </wp:positionV>
            <wp:extent cx="1710690" cy="1710690"/>
            <wp:effectExtent l="0" t="0" r="3810" b="3810"/>
            <wp:wrapThrough wrapText="bothSides">
              <wp:wrapPolygon edited="0">
                <wp:start x="0" y="0"/>
                <wp:lineTo x="0" y="21408"/>
                <wp:lineTo x="21408" y="21408"/>
                <wp:lineTo x="21408" y="0"/>
                <wp:lineTo x="0" y="0"/>
              </wp:wrapPolygon>
            </wp:wrapThrough>
            <wp:docPr id="1805" name="Picture 1805" descr="C:\Users\KathA\Desktop\Dentist Checkup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hA\Desktop\Dentist Checkup 5.png"/>
                    <pic:cNvPicPr>
                      <a:picLocks noChangeAspect="1" noChangeArrowheads="1"/>
                    </pic:cNvPicPr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90" cy="171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6A02">
        <w:rPr>
          <w:bCs/>
          <w:noProof/>
          <w:lang w:val="en-NZ" w:eastAsia="en-NZ"/>
        </w:rPr>
        <w:t xml:space="preserve">The </w:t>
      </w:r>
      <w:r w:rsidR="005F76EB">
        <w:rPr>
          <w:bCs/>
          <w:noProof/>
          <w:lang w:val="en-NZ" w:eastAsia="en-NZ"/>
        </w:rPr>
        <w:t xml:space="preserve">MSD </w:t>
      </w:r>
      <w:r w:rsidR="00E06A02">
        <w:rPr>
          <w:bCs/>
          <w:noProof/>
          <w:lang w:val="en-NZ" w:eastAsia="en-NZ"/>
        </w:rPr>
        <w:t xml:space="preserve">dental treatment payment </w:t>
      </w:r>
      <w:r w:rsidR="00BB64C4" w:rsidRPr="003F23DD">
        <w:t>can pay for:</w:t>
      </w:r>
      <w:r w:rsidR="00543762" w:rsidRPr="003F23DD">
        <w:br/>
      </w:r>
    </w:p>
    <w:p w14:paraId="4CE653B0" w14:textId="5F964242" w:rsidR="00BB64C4" w:rsidRPr="00664C10" w:rsidRDefault="00BB64C4" w:rsidP="006F2D01">
      <w:pPr>
        <w:pStyle w:val="ListParagraph"/>
        <w:numPr>
          <w:ilvl w:val="0"/>
          <w:numId w:val="5"/>
        </w:numPr>
        <w:ind w:left="4253" w:hanging="567"/>
        <w:rPr>
          <w:b/>
          <w:bCs/>
        </w:rPr>
      </w:pPr>
      <w:r w:rsidRPr="00664C10">
        <w:rPr>
          <w:b/>
          <w:bCs/>
        </w:rPr>
        <w:t xml:space="preserve">emergency </w:t>
      </w:r>
      <w:r w:rsidR="00EC0106">
        <w:rPr>
          <w:b/>
          <w:bCs/>
        </w:rPr>
        <w:t xml:space="preserve">dental </w:t>
      </w:r>
      <w:r w:rsidRPr="00664C10">
        <w:rPr>
          <w:b/>
          <w:bCs/>
        </w:rPr>
        <w:t>treatment</w:t>
      </w:r>
      <w:r w:rsidR="00543762" w:rsidRPr="00664C10">
        <w:rPr>
          <w:b/>
          <w:bCs/>
        </w:rPr>
        <w:br/>
      </w:r>
    </w:p>
    <w:p w14:paraId="7635615B" w14:textId="17538828" w:rsidR="00BB64C4" w:rsidRPr="00664C10" w:rsidRDefault="00BB64C4" w:rsidP="006F2D01">
      <w:pPr>
        <w:pStyle w:val="ListParagraph"/>
        <w:numPr>
          <w:ilvl w:val="0"/>
          <w:numId w:val="5"/>
        </w:numPr>
        <w:ind w:left="4253" w:hanging="567"/>
        <w:rPr>
          <w:b/>
          <w:bCs/>
        </w:rPr>
      </w:pPr>
      <w:r w:rsidRPr="00664C10">
        <w:rPr>
          <w:b/>
          <w:bCs/>
        </w:rPr>
        <w:t xml:space="preserve">essential </w:t>
      </w:r>
      <w:r w:rsidR="00EC0106">
        <w:rPr>
          <w:b/>
          <w:bCs/>
        </w:rPr>
        <w:t xml:space="preserve">dental </w:t>
      </w:r>
      <w:r w:rsidRPr="00664C10">
        <w:rPr>
          <w:b/>
          <w:bCs/>
        </w:rPr>
        <w:t>treatment</w:t>
      </w:r>
      <w:r w:rsidR="00543762" w:rsidRPr="00664C10">
        <w:rPr>
          <w:b/>
          <w:bCs/>
        </w:rPr>
        <w:t>.</w:t>
      </w:r>
    </w:p>
    <w:p w14:paraId="6403C803" w14:textId="3D10E17C" w:rsidR="00BB64C4" w:rsidRPr="003F23DD" w:rsidRDefault="00EC0106" w:rsidP="003F23DD">
      <w:r>
        <w:rPr>
          <w:noProof/>
          <w:lang w:val="en-NZ" w:eastAsia="en-NZ"/>
        </w:rPr>
        <w:drawing>
          <wp:anchor distT="0" distB="0" distL="114300" distR="114300" simplePos="0" relativeHeight="251698176" behindDoc="0" locked="0" layoutInCell="1" allowOverlap="1" wp14:anchorId="38FA0F04" wp14:editId="0B674AD0">
            <wp:simplePos x="0" y="0"/>
            <wp:positionH relativeFrom="margin">
              <wp:posOffset>-104684</wp:posOffset>
            </wp:positionH>
            <wp:positionV relativeFrom="paragraph">
              <wp:posOffset>86904</wp:posOffset>
            </wp:positionV>
            <wp:extent cx="1684655" cy="1684655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655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69C314" w14:textId="13E7C22D" w:rsidR="00416220" w:rsidRPr="003F23DD" w:rsidRDefault="009976C3" w:rsidP="003F23DD">
      <w:r w:rsidRPr="00B814BE">
        <w:rPr>
          <w:noProof/>
          <w:color w:val="000000" w:themeColor="text1"/>
          <w:lang w:val="en-NZ" w:eastAsia="en-NZ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4D0BFFBF" wp14:editId="5AD09500">
                <wp:simplePos x="0" y="0"/>
                <wp:positionH relativeFrom="column">
                  <wp:posOffset>2233749</wp:posOffset>
                </wp:positionH>
                <wp:positionV relativeFrom="paragraph">
                  <wp:posOffset>194673</wp:posOffset>
                </wp:positionV>
                <wp:extent cx="3476625" cy="1227092"/>
                <wp:effectExtent l="0" t="0" r="9525" b="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1227092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E320DA" id="Rectangle 55" o:spid="_x0000_s1026" style="position:absolute;margin-left:175.9pt;margin-top:15.35pt;width:273.75pt;height:96.6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" fillcolor="#bdd6ee [1304]" stroked="f" strokeweight="1pt"/>
            </w:pict>
          </mc:Fallback>
        </mc:AlternateContent>
      </w:r>
    </w:p>
    <w:p w14:paraId="530B7EAC" w14:textId="5F3E92E5" w:rsidR="00BB64C4" w:rsidRPr="003F23DD" w:rsidRDefault="00BB64C4" w:rsidP="003F23DD">
      <w:r w:rsidRPr="00664C10">
        <w:rPr>
          <w:b/>
          <w:bCs/>
        </w:rPr>
        <w:t xml:space="preserve">Emergency </w:t>
      </w:r>
      <w:r w:rsidR="00EC0106">
        <w:rPr>
          <w:b/>
          <w:bCs/>
        </w:rPr>
        <w:t xml:space="preserve">dental </w:t>
      </w:r>
      <w:r w:rsidRPr="00664C10">
        <w:rPr>
          <w:b/>
          <w:bCs/>
        </w:rPr>
        <w:t xml:space="preserve">treatment </w:t>
      </w:r>
      <w:r w:rsidRPr="00664C10">
        <w:t>means</w:t>
      </w:r>
      <w:r w:rsidRPr="003F23DD">
        <w:t xml:space="preserve"> you must have this done right now</w:t>
      </w:r>
      <w:r w:rsidR="001A1787" w:rsidRPr="003F23DD">
        <w:t>.</w:t>
      </w:r>
    </w:p>
    <w:p w14:paraId="7351D756" w14:textId="5B25987D" w:rsidR="001A1787" w:rsidRPr="003F23DD" w:rsidRDefault="001A1787" w:rsidP="003F23DD"/>
    <w:p w14:paraId="5B7FD3B0" w14:textId="4C57EA9F" w:rsidR="00416220" w:rsidRPr="003F23DD" w:rsidRDefault="00E06A02" w:rsidP="003F23DD">
      <w:r w:rsidRPr="00E06A02">
        <w:rPr>
          <w:b/>
          <w:bCs/>
          <w:noProof/>
          <w:lang w:val="en-NZ" w:eastAsia="en-NZ"/>
        </w:rPr>
        <w:drawing>
          <wp:anchor distT="0" distB="0" distL="114300" distR="114300" simplePos="0" relativeHeight="251976704" behindDoc="0" locked="0" layoutInCell="1" allowOverlap="1" wp14:anchorId="34E0C6C4" wp14:editId="3ED6CB6A">
            <wp:simplePos x="0" y="0"/>
            <wp:positionH relativeFrom="column">
              <wp:posOffset>12609</wp:posOffset>
            </wp:positionH>
            <wp:positionV relativeFrom="paragraph">
              <wp:posOffset>101600</wp:posOffset>
            </wp:positionV>
            <wp:extent cx="1567180" cy="1567180"/>
            <wp:effectExtent l="0" t="0" r="0" b="0"/>
            <wp:wrapThrough wrapText="bothSides">
              <wp:wrapPolygon edited="0">
                <wp:start x="0" y="0"/>
                <wp:lineTo x="0" y="21267"/>
                <wp:lineTo x="21267" y="21267"/>
                <wp:lineTo x="21267" y="0"/>
                <wp:lineTo x="0" y="0"/>
              </wp:wrapPolygon>
            </wp:wrapThrough>
            <wp:docPr id="1810" name="Picture 1810" descr="C:\Users\KathA\Desktop\Dentist checkup OL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thA\Desktop\Dentist checkup OLD.png"/>
                    <pic:cNvPicPr>
                      <a:picLocks noChangeAspect="1" noChangeArrowheads="1"/>
                    </pic:cNvPicPr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180" cy="156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6C3" w:rsidRPr="00B814BE">
        <w:rPr>
          <w:noProof/>
          <w:color w:val="000000" w:themeColor="text1"/>
          <w:lang w:val="en-NZ" w:eastAsia="en-NZ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7C065E33" wp14:editId="709210FA">
                <wp:simplePos x="0" y="0"/>
                <wp:positionH relativeFrom="margin">
                  <wp:posOffset>2245360</wp:posOffset>
                </wp:positionH>
                <wp:positionV relativeFrom="paragraph">
                  <wp:posOffset>165916</wp:posOffset>
                </wp:positionV>
                <wp:extent cx="3476625" cy="1267098"/>
                <wp:effectExtent l="0" t="0" r="9525" b="9525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1267098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3BAE42" id="Rectangle 56" o:spid="_x0000_s1026" style="position:absolute;margin-left:176.8pt;margin-top:13.05pt;width:273.75pt;height:99.75pt;z-index:-251612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" fillcolor="#bdd6ee [1304]" stroked="f" strokeweight="1pt">
                <w10:wrap anchorx="margin"/>
              </v:rect>
            </w:pict>
          </mc:Fallback>
        </mc:AlternateContent>
      </w:r>
    </w:p>
    <w:p w14:paraId="2B81C9BF" w14:textId="53FF5066" w:rsidR="001A1787" w:rsidRPr="003F23DD" w:rsidRDefault="001A1787" w:rsidP="003F23DD">
      <w:r w:rsidRPr="00664C10">
        <w:rPr>
          <w:b/>
          <w:bCs/>
        </w:rPr>
        <w:t xml:space="preserve">Essential </w:t>
      </w:r>
      <w:r w:rsidR="00EC0106">
        <w:rPr>
          <w:b/>
          <w:bCs/>
        </w:rPr>
        <w:t xml:space="preserve">dental </w:t>
      </w:r>
      <w:r w:rsidRPr="00664C10">
        <w:rPr>
          <w:b/>
          <w:bCs/>
        </w:rPr>
        <w:t>treatment</w:t>
      </w:r>
      <w:r w:rsidRPr="003F23DD">
        <w:t xml:space="preserve"> means that you need to have this done</w:t>
      </w:r>
      <w:r w:rsidR="002C6DCD" w:rsidRPr="003F23DD">
        <w:t xml:space="preserve"> to make sure </w:t>
      </w:r>
      <w:r w:rsidR="009976C3">
        <w:t>you stay well</w:t>
      </w:r>
      <w:r w:rsidR="002C6DCD" w:rsidRPr="003F23DD">
        <w:t>.</w:t>
      </w:r>
    </w:p>
    <w:p w14:paraId="668F2437" w14:textId="51E8E652" w:rsidR="001A1787" w:rsidRPr="003F23DD" w:rsidRDefault="001A1787" w:rsidP="003F23DD"/>
    <w:p w14:paraId="6ED8BA64" w14:textId="77777777" w:rsidR="00416220" w:rsidRPr="003F23DD" w:rsidRDefault="00416220" w:rsidP="003F23DD"/>
    <w:p w14:paraId="1DAF9331" w14:textId="6FC8CD9D" w:rsidR="002C6DCD" w:rsidRPr="003F23DD" w:rsidRDefault="002C6DCD" w:rsidP="003F23DD">
      <w:r w:rsidRPr="003F23DD">
        <w:br w:type="page"/>
      </w:r>
    </w:p>
    <w:p w14:paraId="26EE5E28" w14:textId="309594F0" w:rsidR="001A1787" w:rsidRPr="003F23DD" w:rsidRDefault="009976C3" w:rsidP="003F23DD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705344" behindDoc="0" locked="0" layoutInCell="1" allowOverlap="1" wp14:anchorId="1D5A7FA8" wp14:editId="0DBCAE46">
            <wp:simplePos x="0" y="0"/>
            <wp:positionH relativeFrom="margin">
              <wp:posOffset>-117475</wp:posOffset>
            </wp:positionH>
            <wp:positionV relativeFrom="paragraph">
              <wp:posOffset>-249646</wp:posOffset>
            </wp:positionV>
            <wp:extent cx="1778635" cy="1778635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635" cy="1778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27B3" w:rsidRPr="003F23DD">
        <w:t xml:space="preserve">The </w:t>
      </w:r>
      <w:r w:rsidR="005F76EB">
        <w:t xml:space="preserve">MSD dental </w:t>
      </w:r>
      <w:r w:rsidR="004527B3" w:rsidRPr="003F23DD">
        <w:t>treatment</w:t>
      </w:r>
      <w:r w:rsidR="005F76EB">
        <w:t xml:space="preserve"> payment</w:t>
      </w:r>
      <w:r w:rsidR="004527B3" w:rsidRPr="003F23DD">
        <w:t xml:space="preserve"> </w:t>
      </w:r>
      <w:r w:rsidR="006137E2">
        <w:t>can</w:t>
      </w:r>
      <w:r w:rsidR="005F76EB">
        <w:t xml:space="preserve"> be used to</w:t>
      </w:r>
      <w:r w:rsidR="004527B3" w:rsidRPr="003F23DD">
        <w:t xml:space="preserve"> pay for:</w:t>
      </w:r>
      <w:r w:rsidR="002C6DCD" w:rsidRPr="003F23DD">
        <w:br/>
      </w:r>
    </w:p>
    <w:p w14:paraId="35758325" w14:textId="3DD1D491" w:rsidR="002C6DCD" w:rsidRPr="003F23DD" w:rsidRDefault="00EC0106" w:rsidP="006F2D01">
      <w:pPr>
        <w:pStyle w:val="ListParagraph"/>
        <w:numPr>
          <w:ilvl w:val="0"/>
          <w:numId w:val="6"/>
        </w:numPr>
        <w:ind w:left="4253" w:hanging="567"/>
      </w:pPr>
      <w:r>
        <w:rPr>
          <w:noProof/>
          <w:lang w:val="en-NZ" w:eastAsia="en-NZ"/>
        </w:rPr>
        <w:drawing>
          <wp:anchor distT="0" distB="0" distL="114300" distR="114300" simplePos="0" relativeHeight="251640320" behindDoc="0" locked="0" layoutInCell="1" allowOverlap="1" wp14:anchorId="15A0A3B7" wp14:editId="636B17B0">
            <wp:simplePos x="0" y="0"/>
            <wp:positionH relativeFrom="margin">
              <wp:posOffset>-46990</wp:posOffset>
            </wp:positionH>
            <wp:positionV relativeFrom="paragraph">
              <wp:posOffset>507818</wp:posOffset>
            </wp:positionV>
            <wp:extent cx="1590675" cy="1590675"/>
            <wp:effectExtent l="0" t="0" r="9525" b="0"/>
            <wp:wrapNone/>
            <wp:docPr id="58" name="Picture 58" descr="A picture containing food, pink, plas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A picture containing food, pink, plastic&#10;&#10;Description automatically generated"/>
                    <pic:cNvPicPr/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5A69" w:rsidRPr="003F23DD">
        <w:t>extractions which means pulling a tooth out</w:t>
      </w:r>
    </w:p>
    <w:p w14:paraId="71205F34" w14:textId="78D5D178" w:rsidR="002C6DCD" w:rsidRPr="003F23DD" w:rsidRDefault="002C6DCD" w:rsidP="00BB6202">
      <w:pPr>
        <w:ind w:left="4253" w:hanging="567"/>
      </w:pPr>
    </w:p>
    <w:p w14:paraId="5A36167C" w14:textId="6997A9F5" w:rsidR="006137E2" w:rsidRDefault="005238FD" w:rsidP="006F2D01">
      <w:pPr>
        <w:pStyle w:val="ListParagraph"/>
        <w:numPr>
          <w:ilvl w:val="0"/>
          <w:numId w:val="6"/>
        </w:numPr>
        <w:ind w:left="4253" w:hanging="567"/>
      </w:pPr>
      <w:r w:rsidRPr="003F23DD">
        <w:t>fillings to fix your teeth</w:t>
      </w:r>
    </w:p>
    <w:p w14:paraId="680979B2" w14:textId="3F414B59" w:rsidR="006137E2" w:rsidRDefault="006137E2" w:rsidP="006137E2">
      <w:pPr>
        <w:pStyle w:val="ListParagraph"/>
        <w:numPr>
          <w:ilvl w:val="0"/>
          <w:numId w:val="0"/>
        </w:numPr>
        <w:ind w:left="4253"/>
      </w:pPr>
    </w:p>
    <w:p w14:paraId="4A85BBA9" w14:textId="07EC0BCD" w:rsidR="006137E2" w:rsidRPr="003F23DD" w:rsidRDefault="00E06A02" w:rsidP="006F2D01">
      <w:pPr>
        <w:pStyle w:val="ListParagraph"/>
        <w:numPr>
          <w:ilvl w:val="0"/>
          <w:numId w:val="6"/>
        </w:numPr>
        <w:ind w:left="4253" w:hanging="567"/>
      </w:pPr>
      <w:r>
        <w:rPr>
          <w:noProof/>
          <w:lang w:val="en-NZ" w:eastAsia="en-NZ"/>
        </w:rPr>
        <w:drawing>
          <wp:anchor distT="0" distB="0" distL="114300" distR="114300" simplePos="0" relativeHeight="251975680" behindDoc="0" locked="0" layoutInCell="1" allowOverlap="1" wp14:anchorId="1F32134E" wp14:editId="2AF77C60">
            <wp:simplePos x="0" y="0"/>
            <wp:positionH relativeFrom="margin">
              <wp:posOffset>0</wp:posOffset>
            </wp:positionH>
            <wp:positionV relativeFrom="paragraph">
              <wp:posOffset>197395</wp:posOffset>
            </wp:positionV>
            <wp:extent cx="1538424" cy="1538424"/>
            <wp:effectExtent l="0" t="0" r="5080" b="5080"/>
            <wp:wrapNone/>
            <wp:docPr id="1809" name="Picture 1809" descr="A picture containing person, wall, spectacles, gogg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Picture 257" descr="A picture containing person, wall, spectacles, goggles&#10;&#10;Description automatically generated"/>
                    <pic:cNvPicPr/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8424" cy="1538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5B7D">
        <w:t>treatments for</w:t>
      </w:r>
      <w:r w:rsidR="00155B7D" w:rsidRPr="003F23DD">
        <w:t xml:space="preserve"> </w:t>
      </w:r>
      <w:r w:rsidR="006137E2" w:rsidRPr="003F23DD">
        <w:t>infections</w:t>
      </w:r>
    </w:p>
    <w:p w14:paraId="7C1DE028" w14:textId="570F7AEF" w:rsidR="00ED5A69" w:rsidRPr="003F23DD" w:rsidRDefault="00ED5A69" w:rsidP="006137E2">
      <w:pPr>
        <w:pStyle w:val="ListParagraph"/>
        <w:numPr>
          <w:ilvl w:val="0"/>
          <w:numId w:val="0"/>
        </w:numPr>
        <w:ind w:left="4253"/>
      </w:pPr>
    </w:p>
    <w:p w14:paraId="6DD0469D" w14:textId="0D53D09A" w:rsidR="006137E2" w:rsidRDefault="00C006B2" w:rsidP="006F2D01">
      <w:pPr>
        <w:pStyle w:val="ListParagraph"/>
        <w:numPr>
          <w:ilvl w:val="0"/>
          <w:numId w:val="6"/>
        </w:numPr>
        <w:ind w:left="4253" w:hanging="567"/>
      </w:pPr>
      <w:r w:rsidRPr="006137E2">
        <w:rPr>
          <w:b/>
          <w:bCs/>
        </w:rPr>
        <w:t>root canal</w:t>
      </w:r>
      <w:r w:rsidRPr="003F23DD">
        <w:t xml:space="preserve"> treatments</w:t>
      </w:r>
      <w:r w:rsidR="00BD5964">
        <w:t xml:space="preserve"> for some teeth</w:t>
      </w:r>
      <w:r w:rsidR="006137E2">
        <w:t>.</w:t>
      </w:r>
    </w:p>
    <w:p w14:paraId="45664806" w14:textId="1A1BB8A6" w:rsidR="006137E2" w:rsidRDefault="006137E2" w:rsidP="006137E2"/>
    <w:p w14:paraId="30706B98" w14:textId="63EAB469" w:rsidR="006137E2" w:rsidRDefault="006137E2" w:rsidP="006137E2">
      <w:r w:rsidRPr="00B814BE">
        <w:rPr>
          <w:noProof/>
          <w:color w:val="000000" w:themeColor="text1"/>
          <w:lang w:val="en-NZ" w:eastAsia="en-NZ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5B03C464" wp14:editId="3953E4EB">
                <wp:simplePos x="0" y="0"/>
                <wp:positionH relativeFrom="margin">
                  <wp:align>right</wp:align>
                </wp:positionH>
                <wp:positionV relativeFrom="paragraph">
                  <wp:posOffset>300433</wp:posOffset>
                </wp:positionV>
                <wp:extent cx="3476625" cy="2099387"/>
                <wp:effectExtent l="0" t="0" r="9525" b="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2099387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290644" id="Rectangle 32" o:spid="_x0000_s1026" style="position:absolute;margin-left:222.55pt;margin-top:23.65pt;width:273.75pt;height:165.3pt;z-index:-2516485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" fillcolor="#bdd6ee [1304]" stroked="f" strokeweight="1pt">
                <w10:wrap anchorx="margin"/>
              </v:rect>
            </w:pict>
          </mc:Fallback>
        </mc:AlternateContent>
      </w:r>
    </w:p>
    <w:p w14:paraId="7FDADCCF" w14:textId="3E17FD0E" w:rsidR="006137E2" w:rsidRDefault="00EC0106" w:rsidP="006137E2">
      <w:r>
        <w:rPr>
          <w:noProof/>
          <w:lang w:val="en-NZ" w:eastAsia="en-NZ"/>
        </w:rPr>
        <w:drawing>
          <wp:anchor distT="0" distB="0" distL="114300" distR="114300" simplePos="0" relativeHeight="251687424" behindDoc="0" locked="0" layoutInCell="1" allowOverlap="1" wp14:anchorId="6C60CF18" wp14:editId="092AF812">
            <wp:simplePos x="0" y="0"/>
            <wp:positionH relativeFrom="margin">
              <wp:posOffset>-5080</wp:posOffset>
            </wp:positionH>
            <wp:positionV relativeFrom="paragraph">
              <wp:posOffset>298087</wp:posOffset>
            </wp:positionV>
            <wp:extent cx="1543973" cy="1543973"/>
            <wp:effectExtent l="0" t="0" r="0" b="0"/>
            <wp:wrapNone/>
            <wp:docPr id="455" name="Picture 455" descr="A picture containing person, wearing, clo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Picture 455" descr="A picture containing person, wearing, close&#10;&#10;Description automatically generated"/>
                    <pic:cNvPicPr/>
                  </pic:nvPicPr>
                  <pic:blipFill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973" cy="1543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37E2">
        <w:t xml:space="preserve">A </w:t>
      </w:r>
      <w:r w:rsidR="006137E2">
        <w:rPr>
          <w:b/>
          <w:bCs/>
        </w:rPr>
        <w:t>root canal</w:t>
      </w:r>
      <w:r w:rsidR="006137E2">
        <w:t xml:space="preserve"> is when the dentist needs to take out the inside of the tooth.</w:t>
      </w:r>
    </w:p>
    <w:p w14:paraId="2014B768" w14:textId="2B28D285" w:rsidR="006137E2" w:rsidRDefault="006137E2" w:rsidP="006137E2"/>
    <w:p w14:paraId="50ABDC2E" w14:textId="16BF74A1" w:rsidR="005238FD" w:rsidRPr="003F23DD" w:rsidRDefault="006137E2" w:rsidP="006137E2">
      <w:r>
        <w:t xml:space="preserve">The dentist then fills the tooth so </w:t>
      </w:r>
      <w:r w:rsidR="00423A44">
        <w:t>you can keep it</w:t>
      </w:r>
      <w:r>
        <w:t>.</w:t>
      </w:r>
      <w:r w:rsidR="002C6DCD" w:rsidRPr="003F23DD">
        <w:br/>
      </w:r>
    </w:p>
    <w:p w14:paraId="725411E5" w14:textId="5659B31F" w:rsidR="002C6DCD" w:rsidRPr="003F23DD" w:rsidRDefault="002C6DCD" w:rsidP="003F23DD"/>
    <w:p w14:paraId="41F26434" w14:textId="77777777" w:rsidR="006137E2" w:rsidRDefault="006137E2">
      <w:pPr>
        <w:spacing w:line="240" w:lineRule="auto"/>
        <w:ind w:left="0"/>
      </w:pPr>
      <w:r>
        <w:br w:type="page"/>
      </w:r>
    </w:p>
    <w:p w14:paraId="5AF9FC78" w14:textId="27F2BD95" w:rsidR="00951DE2" w:rsidRPr="003F23DD" w:rsidRDefault="006137E2" w:rsidP="003F23DD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642368" behindDoc="0" locked="0" layoutInCell="1" allowOverlap="1" wp14:anchorId="46A4BB9F" wp14:editId="76FB419A">
            <wp:simplePos x="0" y="0"/>
            <wp:positionH relativeFrom="margin">
              <wp:align>left</wp:align>
            </wp:positionH>
            <wp:positionV relativeFrom="paragraph">
              <wp:posOffset>3835</wp:posOffset>
            </wp:positionV>
            <wp:extent cx="1552811" cy="1552811"/>
            <wp:effectExtent l="0" t="0" r="9525" b="0"/>
            <wp:wrapNone/>
            <wp:docPr id="59" name="Picture 59" descr="A picture containing indoor, 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A picture containing indoor, red&#10;&#10;Description automatically generated"/>
                    <pic:cNvPicPr/>
                  </pic:nvPicPr>
                  <pic:blipFill>
                    <a:blip r:embed="rId60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colorTemperature colorTemp="5300"/>
                              </a14:imgEffect>
                              <a14:imgEffect>
                                <a14:saturation sat="1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811" cy="1552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76EB">
        <w:t xml:space="preserve">The dental treatment payment from </w:t>
      </w:r>
      <w:r>
        <w:t>MSD</w:t>
      </w:r>
      <w:r w:rsidR="00951DE2" w:rsidRPr="003F23DD">
        <w:t xml:space="preserve"> </w:t>
      </w:r>
      <w:r w:rsidR="005F76EB" w:rsidRPr="005F76EB">
        <w:rPr>
          <w:b/>
        </w:rPr>
        <w:t>cannot be used</w:t>
      </w:r>
      <w:r w:rsidR="005F76EB">
        <w:t xml:space="preserve"> to </w:t>
      </w:r>
      <w:r w:rsidR="00951DE2" w:rsidRPr="003F23DD">
        <w:t>pay for:</w:t>
      </w:r>
      <w:r w:rsidR="002C6DCD" w:rsidRPr="003F23DD">
        <w:br/>
      </w:r>
    </w:p>
    <w:p w14:paraId="2FFA0054" w14:textId="5D7025C9" w:rsidR="00951DE2" w:rsidRPr="003F23DD" w:rsidRDefault="005F76EB" w:rsidP="006F2D01">
      <w:pPr>
        <w:pStyle w:val="ListParagraph"/>
        <w:numPr>
          <w:ilvl w:val="0"/>
          <w:numId w:val="7"/>
        </w:numPr>
        <w:ind w:left="4253" w:hanging="567"/>
      </w:pPr>
      <w:r>
        <w:rPr>
          <w:noProof/>
          <w:lang w:val="en-NZ" w:eastAsia="en-NZ"/>
        </w:rPr>
        <w:drawing>
          <wp:anchor distT="0" distB="0" distL="114300" distR="114300" simplePos="0" relativeHeight="251643392" behindDoc="0" locked="0" layoutInCell="1" allowOverlap="1" wp14:anchorId="558CF457" wp14:editId="6607D866">
            <wp:simplePos x="0" y="0"/>
            <wp:positionH relativeFrom="margin">
              <wp:posOffset>91440</wp:posOffset>
            </wp:positionH>
            <wp:positionV relativeFrom="paragraph">
              <wp:posOffset>923199</wp:posOffset>
            </wp:positionV>
            <wp:extent cx="1515292" cy="1515292"/>
            <wp:effectExtent l="0" t="0" r="8890" b="889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6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292" cy="15152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48A1" w:rsidRPr="003F23DD">
        <w:t>regular check-ups to make sure your teeth are ok</w:t>
      </w:r>
      <w:r w:rsidR="002C6DCD" w:rsidRPr="003F23DD">
        <w:br/>
      </w:r>
    </w:p>
    <w:p w14:paraId="36791B99" w14:textId="7875E21B" w:rsidR="000248A1" w:rsidRPr="003F23DD" w:rsidRDefault="005C2D7A" w:rsidP="006F2D01">
      <w:pPr>
        <w:pStyle w:val="ListParagraph"/>
        <w:numPr>
          <w:ilvl w:val="0"/>
          <w:numId w:val="7"/>
        </w:numPr>
        <w:ind w:left="4253" w:hanging="567"/>
      </w:pPr>
      <w:r w:rsidRPr="003F23DD">
        <w:t>cosmetic treatments like whitening your teeth</w:t>
      </w:r>
      <w:r w:rsidR="002C6DCD" w:rsidRPr="003F23DD">
        <w:br/>
      </w:r>
    </w:p>
    <w:p w14:paraId="7ED7335E" w14:textId="2132373D" w:rsidR="002C6DCD" w:rsidRPr="003F23DD" w:rsidRDefault="005F76EB" w:rsidP="006F2D01">
      <w:pPr>
        <w:pStyle w:val="ListParagraph"/>
        <w:numPr>
          <w:ilvl w:val="0"/>
          <w:numId w:val="7"/>
        </w:numPr>
        <w:ind w:left="4253" w:hanging="567"/>
      </w:pPr>
      <w:r>
        <w:rPr>
          <w:noProof/>
          <w:lang w:val="en-NZ" w:eastAsia="en-NZ"/>
        </w:rPr>
        <w:drawing>
          <wp:anchor distT="0" distB="0" distL="114300" distR="114300" simplePos="0" relativeHeight="251981824" behindDoc="0" locked="0" layoutInCell="1" allowOverlap="1" wp14:anchorId="74341CD9" wp14:editId="72592815">
            <wp:simplePos x="0" y="0"/>
            <wp:positionH relativeFrom="column">
              <wp:posOffset>-209006</wp:posOffset>
            </wp:positionH>
            <wp:positionV relativeFrom="paragraph">
              <wp:posOffset>684530</wp:posOffset>
            </wp:positionV>
            <wp:extent cx="1958975" cy="1066800"/>
            <wp:effectExtent l="0" t="0" r="3175" b="0"/>
            <wp:wrapThrough wrapText="bothSides">
              <wp:wrapPolygon edited="0">
                <wp:start x="0" y="0"/>
                <wp:lineTo x="0" y="21214"/>
                <wp:lineTo x="21425" y="21214"/>
                <wp:lineTo x="21425" y="0"/>
                <wp:lineTo x="0" y="0"/>
              </wp:wrapPolygon>
            </wp:wrapThrough>
            <wp:docPr id="1813" name="Picture 1813" descr="Types of Braces — Takapuna Orthodontic Gro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ypes of Braces — Takapuna Orthodontic Group"/>
                    <pic:cNvPicPr>
                      <a:picLocks noChangeAspect="1" noChangeArrowheads="1"/>
                    </pic:cNvPicPr>
                  </pic:nvPicPr>
                  <pic:blipFill>
                    <a:blip r:embed="rId6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7894" w:rsidRPr="003F23DD">
        <w:t>teeth cleaning that is not for an infection</w:t>
      </w:r>
      <w:r w:rsidR="002C6DCD" w:rsidRPr="003F23DD">
        <w:br/>
      </w:r>
    </w:p>
    <w:p w14:paraId="311B94B9" w14:textId="206015D4" w:rsidR="00A87894" w:rsidRPr="003F23DD" w:rsidRDefault="005D0385" w:rsidP="006F2D01">
      <w:pPr>
        <w:pStyle w:val="ListParagraph"/>
        <w:numPr>
          <w:ilvl w:val="0"/>
          <w:numId w:val="8"/>
        </w:numPr>
        <w:ind w:left="4253" w:hanging="567"/>
      </w:pPr>
      <w:r w:rsidRPr="003F23DD">
        <w:t>orthodontic tr</w:t>
      </w:r>
      <w:r w:rsidR="002C6DCD" w:rsidRPr="003F23DD">
        <w:t>e</w:t>
      </w:r>
      <w:r w:rsidRPr="003F23DD">
        <w:t>atments like braces</w:t>
      </w:r>
      <w:r w:rsidR="002C6DCD" w:rsidRPr="003F23DD">
        <w:br/>
      </w:r>
    </w:p>
    <w:p w14:paraId="0892D8B7" w14:textId="69DD6196" w:rsidR="002C6DCD" w:rsidRPr="003F23DD" w:rsidRDefault="005F76EB" w:rsidP="006F2D01">
      <w:pPr>
        <w:pStyle w:val="ListParagraph"/>
        <w:numPr>
          <w:ilvl w:val="0"/>
          <w:numId w:val="8"/>
        </w:numPr>
        <w:ind w:left="4253" w:hanging="567"/>
      </w:pPr>
      <w:r>
        <w:rPr>
          <w:noProof/>
          <w:lang w:val="en-NZ" w:eastAsia="en-NZ"/>
        </w:rPr>
        <w:drawing>
          <wp:anchor distT="0" distB="0" distL="114300" distR="114300" simplePos="0" relativeHeight="251716608" behindDoc="0" locked="0" layoutInCell="1" allowOverlap="1" wp14:anchorId="2B403867" wp14:editId="61D41570">
            <wp:simplePos x="0" y="0"/>
            <wp:positionH relativeFrom="margin">
              <wp:posOffset>3810</wp:posOffset>
            </wp:positionH>
            <wp:positionV relativeFrom="paragraph">
              <wp:posOffset>122282</wp:posOffset>
            </wp:positionV>
            <wp:extent cx="1457325" cy="1457325"/>
            <wp:effectExtent l="0" t="0" r="9525" b="0"/>
            <wp:wrapNone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Picture 261"/>
                    <pic:cNvPicPr/>
                  </pic:nvPicPr>
                  <pic:blipFill>
                    <a:blip r:embed="rId6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1A30" w:rsidRPr="003F23DD">
        <w:t>root canal treatment</w:t>
      </w:r>
      <w:r w:rsidR="002C6DCD" w:rsidRPr="003F23DD">
        <w:t>s</w:t>
      </w:r>
      <w:r w:rsidR="00BD5964">
        <w:t xml:space="preserve"> on your back teeth</w:t>
      </w:r>
      <w:r w:rsidR="002C6DCD" w:rsidRPr="003F23DD">
        <w:br/>
      </w:r>
    </w:p>
    <w:p w14:paraId="66FED579" w14:textId="1148BCDC" w:rsidR="002C6DCD" w:rsidRPr="003F23DD" w:rsidRDefault="005F76EB" w:rsidP="006F2D01">
      <w:pPr>
        <w:pStyle w:val="ListParagraph"/>
        <w:numPr>
          <w:ilvl w:val="0"/>
          <w:numId w:val="8"/>
        </w:numPr>
        <w:ind w:left="4253" w:hanging="567"/>
      </w:pPr>
      <w:r w:rsidRPr="00721507">
        <w:rPr>
          <w:b/>
          <w:noProof/>
          <w:lang w:val="en-NZ" w:eastAsia="en-NZ"/>
        </w:rPr>
        <w:drawing>
          <wp:anchor distT="0" distB="0" distL="114300" distR="114300" simplePos="0" relativeHeight="251709440" behindDoc="0" locked="0" layoutInCell="1" allowOverlap="1" wp14:anchorId="5B2A4A03" wp14:editId="61EDE1DC">
            <wp:simplePos x="0" y="0"/>
            <wp:positionH relativeFrom="margin">
              <wp:posOffset>127000</wp:posOffset>
            </wp:positionH>
            <wp:positionV relativeFrom="paragraph">
              <wp:posOffset>597262</wp:posOffset>
            </wp:positionV>
            <wp:extent cx="1330960" cy="1330960"/>
            <wp:effectExtent l="0" t="0" r="254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6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960" cy="133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1EBF" w:rsidRPr="00721507">
        <w:rPr>
          <w:b/>
        </w:rPr>
        <w:t>dentures</w:t>
      </w:r>
      <w:r w:rsidR="00391EBF" w:rsidRPr="003F23DD">
        <w:t xml:space="preserve"> to replace missing teeth</w:t>
      </w:r>
      <w:r w:rsidR="002C6DCD" w:rsidRPr="003F23DD">
        <w:br/>
      </w:r>
    </w:p>
    <w:p w14:paraId="47156A26" w14:textId="51A1273B" w:rsidR="00BA3448" w:rsidRPr="003F23DD" w:rsidRDefault="00BA3448" w:rsidP="006F2D01">
      <w:pPr>
        <w:pStyle w:val="ListParagraph"/>
        <w:numPr>
          <w:ilvl w:val="0"/>
          <w:numId w:val="8"/>
        </w:numPr>
        <w:ind w:left="4253" w:hanging="567"/>
      </w:pPr>
      <w:r w:rsidRPr="003F23DD">
        <w:t>cast restorations</w:t>
      </w:r>
      <w:r w:rsidR="008831DF">
        <w:t xml:space="preserve"> like crowns.</w:t>
      </w:r>
    </w:p>
    <w:p w14:paraId="50AB80CD" w14:textId="77777777" w:rsidR="002C6DCD" w:rsidRPr="003F23DD" w:rsidRDefault="002C6DCD" w:rsidP="003F23DD">
      <w:r w:rsidRPr="003F23DD">
        <w:br w:type="page"/>
      </w:r>
    </w:p>
    <w:p w14:paraId="6A21870B" w14:textId="1B69CD7E" w:rsidR="00540222" w:rsidRDefault="00721507" w:rsidP="003F23DD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717632" behindDoc="0" locked="0" layoutInCell="1" allowOverlap="1" wp14:anchorId="20158408" wp14:editId="6A2A19B4">
            <wp:simplePos x="0" y="0"/>
            <wp:positionH relativeFrom="column">
              <wp:posOffset>59962</wp:posOffset>
            </wp:positionH>
            <wp:positionV relativeFrom="paragraph">
              <wp:posOffset>-92256</wp:posOffset>
            </wp:positionV>
            <wp:extent cx="1771650" cy="1771650"/>
            <wp:effectExtent l="0" t="0" r="0" b="0"/>
            <wp:wrapNone/>
            <wp:docPr id="262" name="Picture 262" descr="A picture containing oran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Picture 262" descr="A picture containing orange&#10;&#10;Description automatically generated"/>
                    <pic:cNvPicPr/>
                  </pic:nvPicPr>
                  <pic:blipFill>
                    <a:blip r:embed="rId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14BE">
        <w:rPr>
          <w:noProof/>
          <w:color w:val="000000" w:themeColor="text1"/>
          <w:lang w:val="en-NZ" w:eastAsia="en-NZ"/>
        </w:rPr>
        <mc:AlternateContent>
          <mc:Choice Requires="wps">
            <w:drawing>
              <wp:anchor distT="0" distB="0" distL="114300" distR="114300" simplePos="0" relativeHeight="251978752" behindDoc="1" locked="0" layoutInCell="1" allowOverlap="1" wp14:anchorId="709ACEE4" wp14:editId="44FD2387">
                <wp:simplePos x="0" y="0"/>
                <wp:positionH relativeFrom="margin">
                  <wp:posOffset>2311944</wp:posOffset>
                </wp:positionH>
                <wp:positionV relativeFrom="paragraph">
                  <wp:posOffset>-97790</wp:posOffset>
                </wp:positionV>
                <wp:extent cx="3476625" cy="1488984"/>
                <wp:effectExtent l="0" t="0" r="9525" b="0"/>
                <wp:wrapNone/>
                <wp:docPr id="1811" name="Rectangle 1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1488984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9F3361" id="Rectangle 1811" o:spid="_x0000_s1026" style="position:absolute;margin-left:182.05pt;margin-top:-7.7pt;width:273.75pt;height:117.25pt;z-index:-25133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" fillcolor="#bdd6ee [1304]" stroked="f" strokeweight="1pt">
                <w10:wrap anchorx="margin"/>
              </v:rect>
            </w:pict>
          </mc:Fallback>
        </mc:AlternateContent>
      </w:r>
      <w:r w:rsidR="00540222" w:rsidRPr="00540222">
        <w:rPr>
          <w:b/>
        </w:rPr>
        <w:t>Dentures</w:t>
      </w:r>
      <w:r w:rsidR="00540222">
        <w:t xml:space="preserve"> are removable false teeth.</w:t>
      </w:r>
    </w:p>
    <w:p w14:paraId="6F505F75" w14:textId="6E42F051" w:rsidR="00540222" w:rsidRDefault="00540222" w:rsidP="003F23DD"/>
    <w:p w14:paraId="2F190313" w14:textId="46C3C83A" w:rsidR="00540222" w:rsidRDefault="00540222" w:rsidP="00540222">
      <w:r>
        <w:t xml:space="preserve">They fit snugly over the gums to replace missing teeth. </w:t>
      </w:r>
    </w:p>
    <w:p w14:paraId="5136BA4B" w14:textId="2FF6CD62" w:rsidR="00540222" w:rsidRDefault="00540222" w:rsidP="00540222"/>
    <w:p w14:paraId="3B95A74A" w14:textId="0BF71610" w:rsidR="00540222" w:rsidRDefault="00540222" w:rsidP="00540222"/>
    <w:p w14:paraId="65AD6F16" w14:textId="21161F9C" w:rsidR="00BA3448" w:rsidRPr="00721507" w:rsidRDefault="00721507" w:rsidP="00721507">
      <w:pPr>
        <w:rPr>
          <w:b/>
          <w:bCs/>
          <w:sz w:val="28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983872" behindDoc="0" locked="0" layoutInCell="1" allowOverlap="1" wp14:anchorId="7A091069" wp14:editId="6C71205F">
            <wp:simplePos x="0" y="0"/>
            <wp:positionH relativeFrom="column">
              <wp:posOffset>60234</wp:posOffset>
            </wp:positionH>
            <wp:positionV relativeFrom="paragraph">
              <wp:posOffset>322852</wp:posOffset>
            </wp:positionV>
            <wp:extent cx="1697990" cy="1598295"/>
            <wp:effectExtent l="0" t="0" r="0" b="1905"/>
            <wp:wrapThrough wrapText="bothSides">
              <wp:wrapPolygon edited="0">
                <wp:start x="0" y="0"/>
                <wp:lineTo x="0" y="21368"/>
                <wp:lineTo x="21325" y="21368"/>
                <wp:lineTo x="21325" y="0"/>
                <wp:lineTo x="0" y="0"/>
              </wp:wrapPolygon>
            </wp:wrapThrough>
            <wp:docPr id="1816" name="Picture 1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" name="Bank Loan.jpg"/>
                    <pic:cNvPicPr/>
                  </pic:nvPicPr>
                  <pic:blipFill>
                    <a:blip r:embed="rId6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990" cy="1598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6081" w:rsidRPr="003F23DD">
        <w:t>If you nee</w:t>
      </w:r>
      <w:r w:rsidR="00BD5964">
        <w:t>d support to pay for</w:t>
      </w:r>
      <w:r w:rsidR="00806081" w:rsidRPr="003F23DD">
        <w:t xml:space="preserve"> dentures you can apply </w:t>
      </w:r>
      <w:r>
        <w:t xml:space="preserve">to MSD </w:t>
      </w:r>
      <w:r w:rsidR="00806081" w:rsidRPr="003F23DD">
        <w:t>for:</w:t>
      </w:r>
      <w:r w:rsidR="002C6DCD" w:rsidRPr="003F23DD">
        <w:br/>
      </w:r>
    </w:p>
    <w:p w14:paraId="3084A540" w14:textId="3462A811" w:rsidR="00806081" w:rsidRPr="00BD5964" w:rsidRDefault="00100C0D" w:rsidP="006F2D01">
      <w:pPr>
        <w:pStyle w:val="ListParagraph"/>
        <w:numPr>
          <w:ilvl w:val="0"/>
          <w:numId w:val="22"/>
        </w:numPr>
        <w:spacing w:after="0"/>
        <w:ind w:left="4253" w:hanging="567"/>
        <w:rPr>
          <w:b/>
          <w:bCs/>
        </w:rPr>
      </w:pPr>
      <w:r w:rsidRPr="00BD5964">
        <w:rPr>
          <w:b/>
          <w:bCs/>
        </w:rPr>
        <w:t>recoverable assistance</w:t>
      </w:r>
    </w:p>
    <w:p w14:paraId="32943F9B" w14:textId="5FDC5D15" w:rsidR="00100C0D" w:rsidRPr="00721507" w:rsidRDefault="00100C0D" w:rsidP="00721507">
      <w:pPr>
        <w:ind w:left="4253" w:hanging="567"/>
        <w:rPr>
          <w:sz w:val="28"/>
        </w:rPr>
      </w:pPr>
    </w:p>
    <w:p w14:paraId="7D7DB381" w14:textId="1C4AAE1D" w:rsidR="00100C0D" w:rsidRPr="003F23DD" w:rsidRDefault="00100C0D" w:rsidP="006F2D01">
      <w:pPr>
        <w:pStyle w:val="ListParagraph"/>
        <w:numPr>
          <w:ilvl w:val="0"/>
          <w:numId w:val="22"/>
        </w:numPr>
        <w:spacing w:after="0"/>
        <w:ind w:left="4253" w:hanging="567"/>
      </w:pPr>
      <w:r w:rsidRPr="003F23DD">
        <w:t xml:space="preserve">an </w:t>
      </w:r>
      <w:r w:rsidRPr="00BD5964">
        <w:rPr>
          <w:b/>
          <w:bCs/>
        </w:rPr>
        <w:t>advance payment of benefit</w:t>
      </w:r>
      <w:r w:rsidRPr="003F23DD">
        <w:t>.</w:t>
      </w:r>
    </w:p>
    <w:p w14:paraId="20B98070" w14:textId="57DA00A2" w:rsidR="00100C0D" w:rsidRPr="00721507" w:rsidRDefault="00100C0D" w:rsidP="003F23DD">
      <w:pPr>
        <w:rPr>
          <w:sz w:val="26"/>
        </w:rPr>
      </w:pPr>
    </w:p>
    <w:p w14:paraId="534905DF" w14:textId="337914E0" w:rsidR="002C6DCD" w:rsidRPr="00721507" w:rsidRDefault="00721507" w:rsidP="003F23DD">
      <w:pPr>
        <w:rPr>
          <w:sz w:val="26"/>
        </w:rPr>
      </w:pPr>
      <w:r w:rsidRPr="00721507">
        <w:rPr>
          <w:noProof/>
          <w:color w:val="000000" w:themeColor="text1"/>
          <w:sz w:val="26"/>
          <w:lang w:val="en-NZ" w:eastAsia="en-NZ"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 wp14:anchorId="6C520B8D" wp14:editId="7B50D2C2">
                <wp:simplePos x="0" y="0"/>
                <wp:positionH relativeFrom="margin">
                  <wp:posOffset>2245360</wp:posOffset>
                </wp:positionH>
                <wp:positionV relativeFrom="paragraph">
                  <wp:posOffset>262709</wp:posOffset>
                </wp:positionV>
                <wp:extent cx="3476625" cy="1058092"/>
                <wp:effectExtent l="0" t="0" r="9525" b="889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1058092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7A36CB" id="Rectangle 36" o:spid="_x0000_s1026" style="position:absolute;margin-left:176.8pt;margin-top:20.7pt;width:273.75pt;height:83.3pt;z-index:-25164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" fillcolor="#bdd6ee [1304]" stroked="f" strokeweight="1pt">
                <w10:wrap anchorx="margin"/>
              </v:rect>
            </w:pict>
          </mc:Fallback>
        </mc:AlternateContent>
      </w:r>
      <w:r w:rsidRPr="00721507">
        <w:rPr>
          <w:b/>
          <w:bCs/>
          <w:noProof/>
          <w:sz w:val="26"/>
          <w:lang w:val="en-NZ" w:eastAsia="en-NZ"/>
        </w:rPr>
        <w:drawing>
          <wp:anchor distT="0" distB="0" distL="114300" distR="114300" simplePos="0" relativeHeight="251710464" behindDoc="0" locked="0" layoutInCell="1" allowOverlap="1" wp14:anchorId="3D295F58" wp14:editId="472294EA">
            <wp:simplePos x="0" y="0"/>
            <wp:positionH relativeFrom="margin">
              <wp:posOffset>0</wp:posOffset>
            </wp:positionH>
            <wp:positionV relativeFrom="paragraph">
              <wp:posOffset>263650</wp:posOffset>
            </wp:positionV>
            <wp:extent cx="1633405" cy="1104900"/>
            <wp:effectExtent l="0" t="0" r="5080" b="0"/>
            <wp:wrapNone/>
            <wp:docPr id="63" name="Picture 6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A picture containing text&#10;&#10;Description automatically generated"/>
                    <pic:cNvPicPr/>
                  </pic:nvPicPr>
                  <pic:blipFill>
                    <a:blip r:embed="rId6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40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58DAC2" w14:textId="50A7E8D4" w:rsidR="00100C0D" w:rsidRPr="003F23DD" w:rsidRDefault="00100C0D" w:rsidP="003F23DD">
      <w:r w:rsidRPr="008F34CC">
        <w:rPr>
          <w:b/>
          <w:bCs/>
        </w:rPr>
        <w:t>Recoverable assistance</w:t>
      </w:r>
      <w:r w:rsidRPr="003F23DD">
        <w:t xml:space="preserve"> is money </w:t>
      </w:r>
      <w:r w:rsidR="00BD5964">
        <w:t>MSD can</w:t>
      </w:r>
      <w:r w:rsidRPr="003F23DD">
        <w:t xml:space="preserve"> </w:t>
      </w:r>
      <w:r w:rsidR="003069D6">
        <w:t>lend</w:t>
      </w:r>
      <w:r w:rsidRPr="003F23DD">
        <w:t xml:space="preserve"> you that you will have to pay back </w:t>
      </w:r>
      <w:r w:rsidR="00F955DD" w:rsidRPr="003F23DD">
        <w:t>a little each week.</w:t>
      </w:r>
    </w:p>
    <w:p w14:paraId="055C5964" w14:textId="497D2E7C" w:rsidR="005F76EB" w:rsidRDefault="005F76EB" w:rsidP="00721507">
      <w:pPr>
        <w:ind w:left="0"/>
      </w:pPr>
    </w:p>
    <w:p w14:paraId="7075E359" w14:textId="34700848" w:rsidR="00721507" w:rsidRDefault="00721507" w:rsidP="00721507">
      <w:pPr>
        <w:ind w:left="0"/>
      </w:pPr>
      <w:r w:rsidRPr="00B814BE">
        <w:rPr>
          <w:noProof/>
          <w:color w:val="000000" w:themeColor="text1"/>
          <w:lang w:val="en-NZ" w:eastAsia="en-NZ"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 wp14:anchorId="7F1B690C" wp14:editId="727C8CBF">
                <wp:simplePos x="0" y="0"/>
                <wp:positionH relativeFrom="margin">
                  <wp:posOffset>2299063</wp:posOffset>
                </wp:positionH>
                <wp:positionV relativeFrom="paragraph">
                  <wp:posOffset>214812</wp:posOffset>
                </wp:positionV>
                <wp:extent cx="3476625" cy="2351315"/>
                <wp:effectExtent l="0" t="0" r="9525" b="0"/>
                <wp:wrapNone/>
                <wp:docPr id="448" name="Rectangle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235131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C2AAD3" id="Rectangle 448" o:spid="_x0000_s1026" style="position:absolute;margin-left:181.05pt;margin-top:16.9pt;width:273.75pt;height:185.15pt;z-index:-25164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" fillcolor="#bdd6ee [1304]" stroked="f" strokeweight="1pt">
                <w10:wrap anchorx="margin"/>
              </v:rect>
            </w:pict>
          </mc:Fallback>
        </mc:AlternateContent>
      </w:r>
    </w:p>
    <w:p w14:paraId="450B4D5F" w14:textId="7FFD0733" w:rsidR="000248A1" w:rsidRDefault="00721507" w:rsidP="00721507">
      <w:r>
        <w:rPr>
          <w:noProof/>
          <w:lang w:val="en-NZ" w:eastAsia="en-NZ"/>
        </w:rPr>
        <w:drawing>
          <wp:anchor distT="0" distB="0" distL="114300" distR="114300" simplePos="0" relativeHeight="251985920" behindDoc="0" locked="0" layoutInCell="1" allowOverlap="1" wp14:anchorId="5AF955F7" wp14:editId="1DCF625F">
            <wp:simplePos x="0" y="0"/>
            <wp:positionH relativeFrom="margin">
              <wp:posOffset>-57150</wp:posOffset>
            </wp:positionH>
            <wp:positionV relativeFrom="paragraph">
              <wp:posOffset>476794</wp:posOffset>
            </wp:positionV>
            <wp:extent cx="1690575" cy="1276350"/>
            <wp:effectExtent l="0" t="0" r="5080" b="0"/>
            <wp:wrapNone/>
            <wp:docPr id="1817" name="Picture 1817" descr="Whiteboa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Picture 260" descr="Whiteboard&#10;&#10;Description automatically generated with medium confidence"/>
                    <pic:cNvPicPr/>
                  </pic:nvPicPr>
                  <pic:blipFill>
                    <a:blip r:embed="rId6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057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0BA7" w:rsidRPr="003F23DD">
        <w:t xml:space="preserve">An </w:t>
      </w:r>
      <w:r w:rsidR="009B0BA7" w:rsidRPr="008F34CC">
        <w:rPr>
          <w:b/>
          <w:bCs/>
        </w:rPr>
        <w:t>advance payment of benefit</w:t>
      </w:r>
      <w:r w:rsidR="009B0BA7" w:rsidRPr="003F23DD">
        <w:t xml:space="preserve"> is </w:t>
      </w:r>
      <w:r w:rsidR="00074DB8" w:rsidRPr="003F23DD">
        <w:t xml:space="preserve">a one-off </w:t>
      </w:r>
      <w:r w:rsidR="00606F0A" w:rsidRPr="003F23DD">
        <w:t>payment to help you pay for something that you cannot pay for any other way.</w:t>
      </w:r>
    </w:p>
    <w:p w14:paraId="4A426AF5" w14:textId="6B53B6FC" w:rsidR="00423A44" w:rsidRPr="00721507" w:rsidRDefault="00423A44" w:rsidP="00721507">
      <w:pPr>
        <w:rPr>
          <w:sz w:val="22"/>
        </w:rPr>
      </w:pPr>
    </w:p>
    <w:p w14:paraId="445775BE" w14:textId="77777777" w:rsidR="00423A44" w:rsidRPr="00721507" w:rsidRDefault="00423A44" w:rsidP="00721507">
      <w:pPr>
        <w:rPr>
          <w:sz w:val="22"/>
        </w:rPr>
      </w:pPr>
    </w:p>
    <w:p w14:paraId="225700B7" w14:textId="40F520A9" w:rsidR="00423A44" w:rsidRPr="003F23DD" w:rsidRDefault="00423A44" w:rsidP="00721507">
      <w:r>
        <w:t>You will have to pay this money back.</w:t>
      </w:r>
    </w:p>
    <w:p w14:paraId="1AEAB215" w14:textId="4CF0564C" w:rsidR="008314C2" w:rsidRPr="003F23DD" w:rsidRDefault="00561819" w:rsidP="00B74AE4">
      <w:pPr>
        <w:pStyle w:val="Heading1"/>
        <w:ind w:left="-284" w:right="-330"/>
      </w:pPr>
      <w:r w:rsidRPr="00B814BE"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783168" behindDoc="1" locked="0" layoutInCell="1" allowOverlap="1" wp14:anchorId="5A1EE2A1" wp14:editId="365528E5">
                <wp:simplePos x="0" y="0"/>
                <wp:positionH relativeFrom="margin">
                  <wp:posOffset>-222069</wp:posOffset>
                </wp:positionH>
                <wp:positionV relativeFrom="paragraph">
                  <wp:posOffset>-104503</wp:posOffset>
                </wp:positionV>
                <wp:extent cx="6204858" cy="589280"/>
                <wp:effectExtent l="19050" t="19050" r="24765" b="20320"/>
                <wp:wrapNone/>
                <wp:docPr id="311" name="Rectangle: Rounded Corners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04858" cy="5892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029AA8" w14:textId="77777777" w:rsidR="00145209" w:rsidRPr="00153863" w:rsidRDefault="00145209" w:rsidP="005618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1EE2A1" id="Rectangle: Rounded Corners 311" o:spid="_x0000_s1030" style="position:absolute;left:0;text-align:left;margin-left:-17.5pt;margin-top:-8.25pt;width:488.55pt;height:46.4pt;z-index:-251533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" filled="f" strokecolor="#2e74b5 [2408]" strokeweight="2.25pt">
                <v:stroke joinstyle="miter"/>
                <v:path arrowok="t"/>
                <v:textbox>
                  <w:txbxContent>
                    <w:p w14:paraId="1B029AA8" w14:textId="77777777" w:rsidR="00145209" w:rsidRPr="00153863" w:rsidRDefault="00145209" w:rsidP="00561819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21507">
        <w:t>H</w:t>
      </w:r>
      <w:r w:rsidR="0096197A" w:rsidRPr="003F23DD">
        <w:t xml:space="preserve">ow much </w:t>
      </w:r>
      <w:r w:rsidR="00B74AE4">
        <w:t>is the dental treatment payment?</w:t>
      </w:r>
    </w:p>
    <w:p w14:paraId="22429744" w14:textId="0E8CD616" w:rsidR="0096197A" w:rsidRDefault="0096197A" w:rsidP="003F23DD"/>
    <w:p w14:paraId="7E0AEC6D" w14:textId="4BFDB347" w:rsidR="008831DF" w:rsidRPr="003F23DD" w:rsidRDefault="003069D6" w:rsidP="003F23DD">
      <w:r>
        <w:rPr>
          <w:noProof/>
          <w:lang w:val="en-NZ" w:eastAsia="en-NZ"/>
        </w:rPr>
        <w:drawing>
          <wp:anchor distT="0" distB="0" distL="114300" distR="114300" simplePos="0" relativeHeight="251713536" behindDoc="0" locked="0" layoutInCell="1" allowOverlap="1" wp14:anchorId="7ECBF068" wp14:editId="4E986256">
            <wp:simplePos x="0" y="0"/>
            <wp:positionH relativeFrom="margin">
              <wp:posOffset>-143691</wp:posOffset>
            </wp:positionH>
            <wp:positionV relativeFrom="paragraph">
              <wp:posOffset>258808</wp:posOffset>
            </wp:positionV>
            <wp:extent cx="1703810" cy="1152525"/>
            <wp:effectExtent l="0" t="0" r="0" b="0"/>
            <wp:wrapNone/>
            <wp:docPr id="258" name="Picture 25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icture 258" descr="A picture containing text&#10;&#10;Description automatically generated"/>
                    <pic:cNvPicPr/>
                  </pic:nvPicPr>
                  <pic:blipFill>
                    <a:blip r:embed="rId7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81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B4C69C" w14:textId="5FD8D08B" w:rsidR="00721507" w:rsidRDefault="00721507" w:rsidP="00721507">
      <w:r>
        <w:t>The dental treatment payment is</w:t>
      </w:r>
      <w:r w:rsidR="0096197A" w:rsidRPr="003F23DD">
        <w:t xml:space="preserve"> up to </w:t>
      </w:r>
      <w:r w:rsidR="003069D6">
        <w:t>1 thousand dollars</w:t>
      </w:r>
      <w:r w:rsidR="0096197A" w:rsidRPr="003F23DD">
        <w:t xml:space="preserve"> </w:t>
      </w:r>
      <w:r>
        <w:t>for each</w:t>
      </w:r>
      <w:r w:rsidR="00735869" w:rsidRPr="003F23DD">
        <w:t xml:space="preserve"> </w:t>
      </w:r>
    </w:p>
    <w:p w14:paraId="1108B8FF" w14:textId="493411F5" w:rsidR="0096197A" w:rsidRPr="003F23DD" w:rsidRDefault="00735869" w:rsidP="00721507">
      <w:r w:rsidRPr="0044709E">
        <w:rPr>
          <w:b/>
          <w:bCs/>
        </w:rPr>
        <w:t>1 year</w:t>
      </w:r>
      <w:r w:rsidRPr="003F23DD">
        <w:t>.</w:t>
      </w:r>
    </w:p>
    <w:p w14:paraId="11391756" w14:textId="76746AC5" w:rsidR="00FD338A" w:rsidRPr="003F23DD" w:rsidRDefault="00FD338A" w:rsidP="003F23DD"/>
    <w:p w14:paraId="7D68FFB2" w14:textId="3F332DEE" w:rsidR="0044709E" w:rsidRDefault="005F76EB" w:rsidP="003F23DD">
      <w:r w:rsidRPr="00B814BE">
        <w:rPr>
          <w:noProof/>
          <w:color w:val="000000" w:themeColor="text1"/>
          <w:lang w:val="en-NZ" w:eastAsia="en-NZ"/>
        </w:rPr>
        <mc:AlternateContent>
          <mc:Choice Requires="wps">
            <w:drawing>
              <wp:anchor distT="0" distB="0" distL="114300" distR="114300" simplePos="0" relativeHeight="251913216" behindDoc="1" locked="0" layoutInCell="1" allowOverlap="1" wp14:anchorId="3F946B49" wp14:editId="23813FB7">
                <wp:simplePos x="0" y="0"/>
                <wp:positionH relativeFrom="margin">
                  <wp:posOffset>2246811</wp:posOffset>
                </wp:positionH>
                <wp:positionV relativeFrom="paragraph">
                  <wp:posOffset>264069</wp:posOffset>
                </wp:positionV>
                <wp:extent cx="3476625" cy="1805940"/>
                <wp:effectExtent l="0" t="0" r="9525" b="381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180594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C5AFA5" id="Rectangle 37" o:spid="_x0000_s1026" style="position:absolute;margin-left:176.9pt;margin-top:20.8pt;width:273.75pt;height:142.2pt;z-index:-251403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" fillcolor="#bdd6ee [1304]" stroked="f" strokeweight="1pt">
                <w10:wrap anchorx="margin"/>
              </v:rect>
            </w:pict>
          </mc:Fallback>
        </mc:AlternateContent>
      </w:r>
    </w:p>
    <w:p w14:paraId="167CE44C" w14:textId="5C658F31" w:rsidR="0044709E" w:rsidRDefault="0044709E" w:rsidP="003F23DD">
      <w:r>
        <w:rPr>
          <w:noProof/>
          <w:lang w:val="en-NZ" w:eastAsia="en-NZ"/>
        </w:rPr>
        <w:drawing>
          <wp:anchor distT="0" distB="0" distL="114300" distR="114300" simplePos="0" relativeHeight="251715584" behindDoc="0" locked="0" layoutInCell="1" allowOverlap="1" wp14:anchorId="68759A06" wp14:editId="2975E937">
            <wp:simplePos x="0" y="0"/>
            <wp:positionH relativeFrom="margin">
              <wp:align>left</wp:align>
            </wp:positionH>
            <wp:positionV relativeFrom="paragraph">
              <wp:posOffset>326390</wp:posOffset>
            </wp:positionV>
            <wp:extent cx="1690575" cy="1276350"/>
            <wp:effectExtent l="0" t="0" r="5080" b="0"/>
            <wp:wrapNone/>
            <wp:docPr id="260" name="Picture 260" descr="Whiteboa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Picture 260" descr="Whiteboard&#10;&#10;Description automatically generated with medium confidence"/>
                    <pic:cNvPicPr/>
                  </pic:nvPicPr>
                  <pic:blipFill>
                    <a:blip r:embed="rId6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057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709E">
        <w:rPr>
          <w:b/>
          <w:bCs/>
        </w:rPr>
        <w:t>1</w:t>
      </w:r>
      <w:r>
        <w:rPr>
          <w:b/>
          <w:bCs/>
        </w:rPr>
        <w:t xml:space="preserve"> </w:t>
      </w:r>
      <w:r w:rsidRPr="0044709E">
        <w:rPr>
          <w:b/>
          <w:bCs/>
        </w:rPr>
        <w:t>year</w:t>
      </w:r>
      <w:r>
        <w:t xml:space="preserve"> means 52 weeks starting at any time.</w:t>
      </w:r>
    </w:p>
    <w:p w14:paraId="78C3F1B7" w14:textId="6C45E7FC" w:rsidR="0044709E" w:rsidRDefault="0044709E" w:rsidP="003F23DD"/>
    <w:p w14:paraId="44164F90" w14:textId="5311D186" w:rsidR="0044709E" w:rsidRDefault="0044709E" w:rsidP="003F23DD"/>
    <w:p w14:paraId="72803E2C" w14:textId="59E6C79C" w:rsidR="0044709E" w:rsidRDefault="0044709E" w:rsidP="003F23DD">
      <w:r>
        <w:t>It does not have to start in January.</w:t>
      </w:r>
    </w:p>
    <w:p w14:paraId="41071B46" w14:textId="60C1DE4F" w:rsidR="0044709E" w:rsidRDefault="0044709E" w:rsidP="003F23DD"/>
    <w:p w14:paraId="232FA6C3" w14:textId="14E7BCDC" w:rsidR="00972980" w:rsidRPr="003F23DD" w:rsidRDefault="00A0240C" w:rsidP="003F23DD">
      <w:r>
        <w:rPr>
          <w:noProof/>
          <w:lang w:val="en-NZ" w:eastAsia="en-NZ"/>
        </w:rPr>
        <w:drawing>
          <wp:anchor distT="0" distB="0" distL="114300" distR="114300" simplePos="0" relativeHeight="251714560" behindDoc="0" locked="0" layoutInCell="1" allowOverlap="1" wp14:anchorId="1A0FC8DD" wp14:editId="58D2F4AE">
            <wp:simplePos x="0" y="0"/>
            <wp:positionH relativeFrom="margin">
              <wp:posOffset>-147501</wp:posOffset>
            </wp:positionH>
            <wp:positionV relativeFrom="paragraph">
              <wp:posOffset>115570</wp:posOffset>
            </wp:positionV>
            <wp:extent cx="1838739" cy="1409700"/>
            <wp:effectExtent l="0" t="0" r="9525" b="0"/>
            <wp:wrapNone/>
            <wp:docPr id="259" name="Picture 259" descr="A picture containing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Picture 259" descr="A picture containing text, linedrawing&#10;&#10;Description automatically generated"/>
                    <pic:cNvPicPr/>
                  </pic:nvPicPr>
                  <pic:blipFill>
                    <a:blip r:embed="rId7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739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A9A738" w14:textId="468E1840" w:rsidR="00FD5FD6" w:rsidRPr="003F23DD" w:rsidRDefault="005F76EB" w:rsidP="003F23DD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54451CE0" wp14:editId="2884811B">
                <wp:simplePos x="0" y="0"/>
                <wp:positionH relativeFrom="column">
                  <wp:posOffset>562066</wp:posOffset>
                </wp:positionH>
                <wp:positionV relativeFrom="paragraph">
                  <wp:posOffset>608874</wp:posOffset>
                </wp:positionV>
                <wp:extent cx="600892" cy="560614"/>
                <wp:effectExtent l="0" t="0" r="0" b="0"/>
                <wp:wrapNone/>
                <wp:docPr id="1814" name="Multiply 1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892" cy="560614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2FD013" id="Multiply 1814" o:spid="_x0000_s1026" style="position:absolute;margin-left:44.25pt;margin-top:47.95pt;width:47.3pt;height:44.1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892,560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" path="m99345,182851l189294,86440,300446,190141,411598,86440r89949,96411l397090,280307r104457,97456l411598,474174,300446,370473,189294,474174,99345,377763,203802,280307,99345,182851xe" fillcolor="red" stroked="f" strokeweight="1pt">
                <v:stroke joinstyle="miter"/>
                <v:path arrowok="t" o:connecttype="custom" o:connectlocs="99345,182851;189294,86440;300446,190141;411598,86440;501547,182851;397090,280307;501547,377763;411598,474174;300446,370473;189294,474174;99345,377763;203802,280307;99345,182851" o:connectangles="0,0,0,0,0,0,0,0,0,0,0,0,0"/>
              </v:shape>
            </w:pict>
          </mc:Fallback>
        </mc:AlternateContent>
      </w:r>
      <w:r w:rsidR="001F5F39" w:rsidRPr="003F23DD">
        <w:t>You do not have to pay this money back.</w:t>
      </w:r>
    </w:p>
    <w:p w14:paraId="6C50F0CC" w14:textId="2783CF2D" w:rsidR="001F5F39" w:rsidRPr="003F23DD" w:rsidRDefault="001F5F39" w:rsidP="003F23DD"/>
    <w:p w14:paraId="19415212" w14:textId="769BA8DB" w:rsidR="00835677" w:rsidRPr="003F23DD" w:rsidRDefault="00835677" w:rsidP="003F23DD"/>
    <w:p w14:paraId="6467A7D5" w14:textId="07AB071F" w:rsidR="00735869" w:rsidRPr="003F23DD" w:rsidRDefault="0044709E" w:rsidP="003F23DD">
      <w:r w:rsidRPr="0044709E">
        <w:rPr>
          <w:noProof/>
          <w:lang w:val="en-NZ" w:eastAsia="en-NZ"/>
        </w:rPr>
        <w:drawing>
          <wp:anchor distT="0" distB="0" distL="114300" distR="114300" simplePos="0" relativeHeight="251914240" behindDoc="0" locked="0" layoutInCell="1" allowOverlap="1" wp14:anchorId="6C28B0DC" wp14:editId="5410B605">
            <wp:simplePos x="0" y="0"/>
            <wp:positionH relativeFrom="margin">
              <wp:posOffset>0</wp:posOffset>
            </wp:positionH>
            <wp:positionV relativeFrom="paragraph">
              <wp:posOffset>48351</wp:posOffset>
            </wp:positionV>
            <wp:extent cx="1857375" cy="131445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B1BC9" w:rsidRPr="003F23DD">
        <w:t xml:space="preserve">Any of the </w:t>
      </w:r>
      <w:r w:rsidR="003069D6">
        <w:t>money</w:t>
      </w:r>
      <w:r w:rsidR="00DB1BC9" w:rsidRPr="003F23DD">
        <w:t xml:space="preserve"> that you do not use for your first dental treatment can be used for </w:t>
      </w:r>
      <w:r w:rsidR="00972980" w:rsidRPr="003F23DD">
        <w:t>your next treatment in the same year.</w:t>
      </w:r>
    </w:p>
    <w:p w14:paraId="2ECC2409" w14:textId="688F2C5B" w:rsidR="00972980" w:rsidRPr="003F23DD" w:rsidRDefault="00972980" w:rsidP="003F23DD"/>
    <w:p w14:paraId="6D368E7B" w14:textId="15FF3C69" w:rsidR="008D7E43" w:rsidRPr="003F23DD" w:rsidRDefault="00BE2E7C" w:rsidP="003F23DD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718656" behindDoc="0" locked="0" layoutInCell="1" allowOverlap="1" wp14:anchorId="7B90E6AE" wp14:editId="6B84E51A">
            <wp:simplePos x="0" y="0"/>
            <wp:positionH relativeFrom="margin">
              <wp:posOffset>130628</wp:posOffset>
            </wp:positionH>
            <wp:positionV relativeFrom="paragraph">
              <wp:posOffset>-24221</wp:posOffset>
            </wp:positionV>
            <wp:extent cx="1449977" cy="1094704"/>
            <wp:effectExtent l="0" t="0" r="0" b="0"/>
            <wp:wrapNone/>
            <wp:docPr id="263" name="Picture 263" descr="Whiteboa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Picture 263" descr="Whiteboard&#10;&#10;Description automatically generated with medium confidence"/>
                    <pic:cNvPicPr/>
                  </pic:nvPicPr>
                  <pic:blipFill>
                    <a:blip r:embed="rId7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977" cy="1094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68D7" w:rsidRPr="003F23DD">
        <w:t xml:space="preserve">If you need more than </w:t>
      </w:r>
      <w:r w:rsidR="001E17E4">
        <w:t>1 thousand dollars</w:t>
      </w:r>
      <w:r w:rsidR="005F68D7" w:rsidRPr="003F23DD">
        <w:t xml:space="preserve"> </w:t>
      </w:r>
      <w:r w:rsidR="0080495F" w:rsidRPr="003F23DD">
        <w:t xml:space="preserve">in </w:t>
      </w:r>
      <w:r w:rsidR="00402BA1">
        <w:t>dental treatment</w:t>
      </w:r>
      <w:r w:rsidR="005F68D7" w:rsidRPr="003F23DD">
        <w:t xml:space="preserve"> in 1 year </w:t>
      </w:r>
      <w:r w:rsidR="008D7E43" w:rsidRPr="003F23DD">
        <w:t>you can talk to:</w:t>
      </w:r>
    </w:p>
    <w:p w14:paraId="62C87E9D" w14:textId="7CEE2429" w:rsidR="008D7E43" w:rsidRPr="003F23DD" w:rsidRDefault="00033C51" w:rsidP="003F23DD">
      <w:r>
        <w:rPr>
          <w:noProof/>
          <w:lang w:val="en-NZ" w:eastAsia="en-NZ"/>
        </w:rPr>
        <w:drawing>
          <wp:anchor distT="0" distB="0" distL="114300" distR="114300" simplePos="0" relativeHeight="251948032" behindDoc="0" locked="0" layoutInCell="1" allowOverlap="1" wp14:anchorId="56EE241E" wp14:editId="21FEE735">
            <wp:simplePos x="0" y="0"/>
            <wp:positionH relativeFrom="column">
              <wp:posOffset>-156754</wp:posOffset>
            </wp:positionH>
            <wp:positionV relativeFrom="paragraph">
              <wp:posOffset>400685</wp:posOffset>
            </wp:positionV>
            <wp:extent cx="2239645" cy="414655"/>
            <wp:effectExtent l="0" t="0" r="0" b="0"/>
            <wp:wrapThrough wrapText="bothSides">
              <wp:wrapPolygon edited="0">
                <wp:start x="367" y="992"/>
                <wp:lineTo x="551" y="19847"/>
                <wp:lineTo x="13412" y="19847"/>
                <wp:lineTo x="17086" y="17862"/>
                <wp:lineTo x="21312" y="9923"/>
                <wp:lineTo x="21128" y="992"/>
                <wp:lineTo x="367" y="992"/>
              </wp:wrapPolygon>
            </wp:wrapThrough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WINZ_Left aligned_black.png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645" cy="41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01E670" w14:textId="4DE05411" w:rsidR="008D7E43" w:rsidRPr="003F23DD" w:rsidRDefault="008F34CC" w:rsidP="006F2D01">
      <w:pPr>
        <w:pStyle w:val="ListParagraph"/>
        <w:numPr>
          <w:ilvl w:val="0"/>
          <w:numId w:val="9"/>
        </w:numPr>
        <w:ind w:left="4253" w:hanging="567"/>
      </w:pPr>
      <w:r>
        <w:t>W</w:t>
      </w:r>
      <w:r w:rsidR="008D7E43" w:rsidRPr="003F23DD">
        <w:t xml:space="preserve">ork and </w:t>
      </w:r>
      <w:r>
        <w:t>I</w:t>
      </w:r>
      <w:r w:rsidR="008D7E43" w:rsidRPr="003F23DD">
        <w:t>ncome</w:t>
      </w:r>
    </w:p>
    <w:p w14:paraId="18DAAD36" w14:textId="52662C20" w:rsidR="00606F0A" w:rsidRPr="003F23DD" w:rsidRDefault="00033C51" w:rsidP="00BE2E7C">
      <w:pPr>
        <w:ind w:left="4253" w:hanging="567"/>
      </w:pPr>
      <w:r>
        <w:rPr>
          <w:b/>
          <w:bCs/>
          <w:noProof/>
          <w:lang w:val="en-NZ" w:eastAsia="en-NZ"/>
        </w:rPr>
        <w:drawing>
          <wp:anchor distT="0" distB="0" distL="114300" distR="114300" simplePos="0" relativeHeight="251721728" behindDoc="0" locked="0" layoutInCell="1" allowOverlap="1" wp14:anchorId="69659ADE" wp14:editId="279F3BD7">
            <wp:simplePos x="0" y="0"/>
            <wp:positionH relativeFrom="margin">
              <wp:posOffset>-156754</wp:posOffset>
            </wp:positionH>
            <wp:positionV relativeFrom="paragraph">
              <wp:posOffset>280761</wp:posOffset>
            </wp:positionV>
            <wp:extent cx="1952625" cy="372110"/>
            <wp:effectExtent l="0" t="0" r="9525" b="8890"/>
            <wp:wrapNone/>
            <wp:docPr id="265" name="Picture 265" descr="Text,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Picture 265" descr="Text, logo&#10;&#10;Description automatically generated with medium confidence"/>
                    <pic:cNvPicPr/>
                  </pic:nvPicPr>
                  <pic:blipFill>
                    <a:blip r:embed="rId7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372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A17D15" w14:textId="4B2B2CE5" w:rsidR="008D7E43" w:rsidRPr="003F23DD" w:rsidRDefault="00423A44" w:rsidP="006F2D01">
      <w:pPr>
        <w:pStyle w:val="ListParagraph"/>
        <w:numPr>
          <w:ilvl w:val="0"/>
          <w:numId w:val="9"/>
        </w:numPr>
        <w:ind w:left="4253" w:hanging="567"/>
      </w:pPr>
      <w:r>
        <w:t>StudyLink</w:t>
      </w:r>
      <w:r w:rsidR="008D7E43" w:rsidRPr="003F23DD">
        <w:t>.</w:t>
      </w:r>
    </w:p>
    <w:p w14:paraId="078AD751" w14:textId="23A35396" w:rsidR="00606F0A" w:rsidRPr="003F23DD" w:rsidRDefault="00606F0A" w:rsidP="003F23DD"/>
    <w:p w14:paraId="76EDF126" w14:textId="3E59C9BD" w:rsidR="00606F0A" w:rsidRPr="003F23DD" w:rsidRDefault="005F76EB" w:rsidP="003F23DD">
      <w:r>
        <w:rPr>
          <w:noProof/>
          <w:lang w:val="en-NZ" w:eastAsia="en-NZ"/>
        </w:rPr>
        <w:drawing>
          <wp:anchor distT="0" distB="0" distL="114300" distR="114300" simplePos="0" relativeHeight="251723776" behindDoc="0" locked="0" layoutInCell="1" allowOverlap="1" wp14:anchorId="6545E3B9" wp14:editId="0FD7BD62">
            <wp:simplePos x="0" y="0"/>
            <wp:positionH relativeFrom="margin">
              <wp:posOffset>-123190</wp:posOffset>
            </wp:positionH>
            <wp:positionV relativeFrom="paragraph">
              <wp:posOffset>312602</wp:posOffset>
            </wp:positionV>
            <wp:extent cx="1703705" cy="1152525"/>
            <wp:effectExtent l="0" t="0" r="0" b="9525"/>
            <wp:wrapNone/>
            <wp:docPr id="266" name="Picture 26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icture 258" descr="A picture containing text&#10;&#10;Description automatically generated"/>
                    <pic:cNvPicPr/>
                  </pic:nvPicPr>
                  <pic:blipFill>
                    <a:blip r:embed="rId7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70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35D9CA" w14:textId="414A6E4A" w:rsidR="00C529F6" w:rsidRPr="003F23DD" w:rsidRDefault="008D7E43" w:rsidP="003F23DD">
      <w:r w:rsidRPr="003F23DD">
        <w:t>You might need to pay back any</w:t>
      </w:r>
      <w:r w:rsidR="0080495F" w:rsidRPr="003F23DD">
        <w:t xml:space="preserve"> </w:t>
      </w:r>
      <w:r w:rsidR="00402BA1">
        <w:t>payments</w:t>
      </w:r>
      <w:r w:rsidR="005C7CD5" w:rsidRPr="003F23DD">
        <w:t xml:space="preserve"> </w:t>
      </w:r>
      <w:r w:rsidR="00BD5964">
        <w:t>MSD</w:t>
      </w:r>
      <w:r w:rsidR="005C7CD5" w:rsidRPr="003F23DD">
        <w:t xml:space="preserve"> give</w:t>
      </w:r>
      <w:r w:rsidR="00BD5964">
        <w:t>s</w:t>
      </w:r>
      <w:r w:rsidR="005C7CD5" w:rsidRPr="003F23DD">
        <w:t xml:space="preserve"> you that is </w:t>
      </w:r>
      <w:r w:rsidR="005C7CD5" w:rsidRPr="005F76EB">
        <w:rPr>
          <w:b/>
        </w:rPr>
        <w:t>over</w:t>
      </w:r>
      <w:r w:rsidR="005C7CD5" w:rsidRPr="003F23DD">
        <w:t xml:space="preserve"> </w:t>
      </w:r>
      <w:r w:rsidR="003069D6">
        <w:t>1 thousand dollars</w:t>
      </w:r>
      <w:r w:rsidR="006645B8">
        <w:t>.</w:t>
      </w:r>
    </w:p>
    <w:p w14:paraId="6F232103" w14:textId="77777777" w:rsidR="00C529F6" w:rsidRPr="003F23DD" w:rsidRDefault="00C529F6" w:rsidP="003F23DD">
      <w:r w:rsidRPr="003F23DD">
        <w:br w:type="page"/>
      </w:r>
    </w:p>
    <w:p w14:paraId="73BA84CF" w14:textId="77777777" w:rsidR="0073441F" w:rsidRDefault="00561819" w:rsidP="0073441F">
      <w:pPr>
        <w:pStyle w:val="Heading1"/>
        <w:spacing w:after="0"/>
      </w:pPr>
      <w:r w:rsidRPr="00B814BE"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01870C78" wp14:editId="6D8D5C45">
                <wp:simplePos x="0" y="0"/>
                <wp:positionH relativeFrom="margin">
                  <wp:posOffset>-13063</wp:posOffset>
                </wp:positionH>
                <wp:positionV relativeFrom="paragraph">
                  <wp:posOffset>-104502</wp:posOffset>
                </wp:positionV>
                <wp:extent cx="5712460" cy="1031966"/>
                <wp:effectExtent l="19050" t="19050" r="21590" b="15875"/>
                <wp:wrapNone/>
                <wp:docPr id="312" name="Rectangle: Rounded Corners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2460" cy="103196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FE3509" w14:textId="77777777" w:rsidR="00145209" w:rsidRPr="00153863" w:rsidRDefault="00145209" w:rsidP="005618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870C78" id="Rectangle: Rounded Corners 312" o:spid="_x0000_s1031" style="position:absolute;left:0;text-align:left;margin-left:-1.05pt;margin-top:-8.25pt;width:449.8pt;height:81.25pt;z-index:-251531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" filled="f" strokecolor="#2e74b5 [2408]" strokeweight="2.25pt">
                <v:stroke joinstyle="miter"/>
                <v:path arrowok="t"/>
                <v:textbox>
                  <w:txbxContent>
                    <w:p w14:paraId="6EFE3509" w14:textId="77777777" w:rsidR="00145209" w:rsidRPr="00153863" w:rsidRDefault="00145209" w:rsidP="00561819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529F6" w:rsidRPr="003F23DD">
        <w:t>How to apply</w:t>
      </w:r>
      <w:r w:rsidR="0073441F">
        <w:t xml:space="preserve"> for a </w:t>
      </w:r>
    </w:p>
    <w:p w14:paraId="5B32DEBF" w14:textId="102A0156" w:rsidR="008D7E43" w:rsidRPr="003F23DD" w:rsidRDefault="0073441F" w:rsidP="0073441F">
      <w:pPr>
        <w:pStyle w:val="Heading1"/>
        <w:spacing w:after="0"/>
      </w:pPr>
      <w:r>
        <w:t>dental treatment payment</w:t>
      </w:r>
    </w:p>
    <w:p w14:paraId="5E55B37E" w14:textId="4BC8C469" w:rsidR="00C529F6" w:rsidRPr="003F23DD" w:rsidRDefault="00721507" w:rsidP="003F23DD">
      <w:r>
        <w:rPr>
          <w:noProof/>
          <w:lang w:val="en-NZ" w:eastAsia="en-NZ"/>
        </w:rPr>
        <w:drawing>
          <wp:anchor distT="0" distB="0" distL="114300" distR="114300" simplePos="0" relativeHeight="251724800" behindDoc="0" locked="0" layoutInCell="1" allowOverlap="1" wp14:anchorId="5B79F16E" wp14:editId="593B78EC">
            <wp:simplePos x="0" y="0"/>
            <wp:positionH relativeFrom="margin">
              <wp:posOffset>51435</wp:posOffset>
            </wp:positionH>
            <wp:positionV relativeFrom="paragraph">
              <wp:posOffset>144235</wp:posOffset>
            </wp:positionV>
            <wp:extent cx="1788160" cy="1788160"/>
            <wp:effectExtent l="0" t="0" r="2540" b="0"/>
            <wp:wrapNone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Picture 267"/>
                    <pic:cNvPicPr/>
                  </pic:nvPicPr>
                  <pic:blipFill>
                    <a:blip r:embed="rId7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16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52A23C" w14:textId="77777777" w:rsidR="0073441F" w:rsidRPr="003F23DD" w:rsidRDefault="0073441F" w:rsidP="003F23DD"/>
    <w:p w14:paraId="5F864466" w14:textId="67599670" w:rsidR="00E719D7" w:rsidRPr="003F23DD" w:rsidRDefault="00C529F6" w:rsidP="003F23DD">
      <w:r w:rsidRPr="003F23DD">
        <w:t>T</w:t>
      </w:r>
      <w:r w:rsidR="00E719D7" w:rsidRPr="003F23DD">
        <w:t>he firs</w:t>
      </w:r>
      <w:r w:rsidR="0073441F">
        <w:t>t thing you need to do</w:t>
      </w:r>
      <w:r w:rsidR="00E719D7" w:rsidRPr="003F23DD">
        <w:t xml:space="preserve"> is visit:</w:t>
      </w:r>
    </w:p>
    <w:p w14:paraId="3C259517" w14:textId="77777777" w:rsidR="006A1C9A" w:rsidRPr="003F23DD" w:rsidRDefault="006A1C9A" w:rsidP="003F23DD"/>
    <w:p w14:paraId="2F2C7F38" w14:textId="3CFC3981" w:rsidR="00E719D7" w:rsidRPr="003F23DD" w:rsidRDefault="00E719D7" w:rsidP="006F2D01">
      <w:pPr>
        <w:pStyle w:val="ListParagraph"/>
        <w:numPr>
          <w:ilvl w:val="0"/>
          <w:numId w:val="9"/>
        </w:numPr>
        <w:ind w:left="4253" w:hanging="567"/>
      </w:pPr>
      <w:r w:rsidRPr="003F23DD">
        <w:t>your dentist</w:t>
      </w:r>
    </w:p>
    <w:p w14:paraId="00BC3277" w14:textId="5FF056E5" w:rsidR="006A1C9A" w:rsidRDefault="0073441F" w:rsidP="003F23DD">
      <w:r>
        <w:rPr>
          <w:noProof/>
          <w:lang w:val="en-NZ" w:eastAsia="en-NZ"/>
        </w:rPr>
        <w:drawing>
          <wp:anchor distT="0" distB="0" distL="114300" distR="114300" simplePos="0" relativeHeight="251725824" behindDoc="0" locked="0" layoutInCell="1" allowOverlap="1" wp14:anchorId="01FC5BD4" wp14:editId="13D40746">
            <wp:simplePos x="0" y="0"/>
            <wp:positionH relativeFrom="margin">
              <wp:posOffset>51435</wp:posOffset>
            </wp:positionH>
            <wp:positionV relativeFrom="paragraph">
              <wp:posOffset>137795</wp:posOffset>
            </wp:positionV>
            <wp:extent cx="1684655" cy="1233170"/>
            <wp:effectExtent l="0" t="0" r="0" b="5080"/>
            <wp:wrapNone/>
            <wp:docPr id="268" name="Picture 268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Picture 268" descr="Text&#10;&#10;Description automatically generated with low confidence"/>
                    <pic:cNvPicPr/>
                  </pic:nvPicPr>
                  <pic:blipFill>
                    <a:blip r:embed="rId7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655" cy="1233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or</w:t>
      </w:r>
    </w:p>
    <w:p w14:paraId="233FC189" w14:textId="77777777" w:rsidR="0073441F" w:rsidRPr="003F23DD" w:rsidRDefault="0073441F" w:rsidP="003F23DD"/>
    <w:p w14:paraId="19787620" w14:textId="0C7738B2" w:rsidR="006A1C9A" w:rsidRDefault="00C05034" w:rsidP="006F2D01">
      <w:pPr>
        <w:pStyle w:val="ListParagraph"/>
        <w:numPr>
          <w:ilvl w:val="0"/>
          <w:numId w:val="9"/>
        </w:numPr>
        <w:ind w:left="4253" w:hanging="567"/>
      </w:pPr>
      <w:r w:rsidRPr="003F23DD">
        <w:t>the health agency who will be doing your dental treatment.</w:t>
      </w:r>
    </w:p>
    <w:p w14:paraId="7B5313A3" w14:textId="0BAD628B" w:rsidR="00943402" w:rsidRDefault="00721507" w:rsidP="00943402">
      <w:r>
        <w:rPr>
          <w:noProof/>
          <w:lang w:val="en-NZ" w:eastAsia="en-NZ"/>
        </w:rPr>
        <w:drawing>
          <wp:anchor distT="0" distB="0" distL="114300" distR="114300" simplePos="0" relativeHeight="251648512" behindDoc="0" locked="0" layoutInCell="1" allowOverlap="1" wp14:anchorId="56F343E3" wp14:editId="70F463DD">
            <wp:simplePos x="0" y="0"/>
            <wp:positionH relativeFrom="margin">
              <wp:posOffset>-38735</wp:posOffset>
            </wp:positionH>
            <wp:positionV relativeFrom="paragraph">
              <wp:posOffset>369933</wp:posOffset>
            </wp:positionV>
            <wp:extent cx="1658983" cy="1658983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7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983" cy="1658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499CAB" w14:textId="1335A2A5" w:rsidR="00943402" w:rsidRPr="003F23DD" w:rsidRDefault="00943402" w:rsidP="00943402"/>
    <w:p w14:paraId="5E64B3E6" w14:textId="77777777" w:rsidR="00721507" w:rsidRDefault="00C05034" w:rsidP="003F23DD">
      <w:r w:rsidRPr="003F23DD">
        <w:t xml:space="preserve">The people </w:t>
      </w:r>
      <w:r w:rsidR="00721507">
        <w:t>doing</w:t>
      </w:r>
      <w:r w:rsidRPr="003F23DD">
        <w:t xml:space="preserve"> your dental treatment will need to fill out a </w:t>
      </w:r>
    </w:p>
    <w:p w14:paraId="3D12E30C" w14:textId="58567850" w:rsidR="00C05034" w:rsidRPr="003F23DD" w:rsidRDefault="00C05034" w:rsidP="00721507">
      <w:pPr>
        <w:ind w:right="-188"/>
      </w:pPr>
      <w:r w:rsidRPr="0095645D">
        <w:rPr>
          <w:b/>
          <w:bCs/>
        </w:rPr>
        <w:t>Dental Treatment information form.</w:t>
      </w:r>
    </w:p>
    <w:p w14:paraId="5CC70E7C" w14:textId="7F251598" w:rsidR="00C05034" w:rsidRPr="003F23DD" w:rsidRDefault="00C05034" w:rsidP="003F23DD"/>
    <w:p w14:paraId="1F7328D2" w14:textId="77C38197" w:rsidR="006A1C9A" w:rsidRPr="003F23DD" w:rsidRDefault="00721507" w:rsidP="003F23DD">
      <w:r w:rsidRPr="00721507">
        <w:rPr>
          <w:bCs/>
          <w:noProof/>
          <w:lang w:val="en-NZ" w:eastAsia="en-NZ"/>
        </w:rPr>
        <w:drawing>
          <wp:anchor distT="0" distB="0" distL="114300" distR="114300" simplePos="0" relativeHeight="251652608" behindDoc="0" locked="0" layoutInCell="1" allowOverlap="1" wp14:anchorId="3FC6B853" wp14:editId="02AC0187">
            <wp:simplePos x="0" y="0"/>
            <wp:positionH relativeFrom="margin">
              <wp:posOffset>0</wp:posOffset>
            </wp:positionH>
            <wp:positionV relativeFrom="paragraph">
              <wp:posOffset>181973</wp:posOffset>
            </wp:positionV>
            <wp:extent cx="1524000" cy="1524000"/>
            <wp:effectExtent l="0" t="0" r="0" b="0"/>
            <wp:wrapNone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Picture 295"/>
                    <pic:cNvPicPr/>
                  </pic:nvPicPr>
                  <pic:blipFill>
                    <a:blip r:embed="rId7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6E67" w:rsidRPr="00B814BE">
        <w:rPr>
          <w:noProof/>
          <w:color w:val="000000" w:themeColor="text1"/>
          <w:lang w:val="en-NZ" w:eastAsia="en-NZ"/>
        </w:rPr>
        <mc:AlternateContent>
          <mc:Choice Requires="wps">
            <w:drawing>
              <wp:anchor distT="0" distB="0" distL="114300" distR="114300" simplePos="0" relativeHeight="251689472" behindDoc="1" locked="0" layoutInCell="1" allowOverlap="1" wp14:anchorId="20C7C3FF" wp14:editId="471B731A">
                <wp:simplePos x="0" y="0"/>
                <wp:positionH relativeFrom="margin">
                  <wp:align>right</wp:align>
                </wp:positionH>
                <wp:positionV relativeFrom="paragraph">
                  <wp:posOffset>191885</wp:posOffset>
                </wp:positionV>
                <wp:extent cx="3476625" cy="1319645"/>
                <wp:effectExtent l="0" t="0" r="9525" b="0"/>
                <wp:wrapNone/>
                <wp:docPr id="456" name="Rectangle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131964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349FFD" id="Rectangle 456" o:spid="_x0000_s1026" style="position:absolute;margin-left:222.55pt;margin-top:15.1pt;width:273.75pt;height:103.9pt;z-index:-2516270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" fillcolor="#bdd6ee [1304]" stroked="f" strokeweight="1pt">
                <w10:wrap anchorx="margin"/>
              </v:rect>
            </w:pict>
          </mc:Fallback>
        </mc:AlternateContent>
      </w:r>
    </w:p>
    <w:p w14:paraId="61A19236" w14:textId="0F3ED023" w:rsidR="00C05034" w:rsidRPr="003F23DD" w:rsidRDefault="00721507" w:rsidP="003F23DD">
      <w:r w:rsidRPr="00721507">
        <w:rPr>
          <w:bCs/>
        </w:rPr>
        <w:t>The</w:t>
      </w:r>
      <w:r>
        <w:rPr>
          <w:b/>
          <w:bCs/>
        </w:rPr>
        <w:t xml:space="preserve"> </w:t>
      </w:r>
      <w:r w:rsidR="00C05034" w:rsidRPr="0095645D">
        <w:rPr>
          <w:b/>
          <w:bCs/>
        </w:rPr>
        <w:t xml:space="preserve">Dental Treatment information form </w:t>
      </w:r>
      <w:r w:rsidR="00C05034" w:rsidRPr="003F23DD">
        <w:t xml:space="preserve">tells </w:t>
      </w:r>
      <w:r w:rsidR="00462545">
        <w:t>MSD</w:t>
      </w:r>
      <w:r w:rsidR="00C05034" w:rsidRPr="003F23DD">
        <w:t xml:space="preserve"> about the dental treatment you need</w:t>
      </w:r>
      <w:r w:rsidR="00F712DF" w:rsidRPr="003F23DD">
        <w:t>.</w:t>
      </w:r>
    </w:p>
    <w:p w14:paraId="1A3B9A18" w14:textId="77777777" w:rsidR="00462545" w:rsidRDefault="00462545">
      <w:pPr>
        <w:spacing w:line="240" w:lineRule="auto"/>
        <w:ind w:left="0"/>
      </w:pPr>
      <w:r>
        <w:br w:type="page"/>
      </w:r>
    </w:p>
    <w:p w14:paraId="512AD8C2" w14:textId="111B12FF" w:rsidR="00721507" w:rsidRPr="003F23DD" w:rsidRDefault="00721507" w:rsidP="00721507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987968" behindDoc="0" locked="0" layoutInCell="1" allowOverlap="1" wp14:anchorId="0D948AE1" wp14:editId="61768436">
            <wp:simplePos x="0" y="0"/>
            <wp:positionH relativeFrom="margin">
              <wp:posOffset>-136071</wp:posOffset>
            </wp:positionH>
            <wp:positionV relativeFrom="paragraph">
              <wp:posOffset>-287655</wp:posOffset>
            </wp:positionV>
            <wp:extent cx="1828800" cy="1828800"/>
            <wp:effectExtent l="0" t="0" r="0" b="0"/>
            <wp:wrapNone/>
            <wp:docPr id="301" name="Picture 301" descr="A picture containing person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Picture 301" descr="A picture containing person, person&#10;&#10;Description automatically generated"/>
                    <pic:cNvPicPr/>
                  </pic:nvPicPr>
                  <pic:blipFill>
                    <a:blip r:embed="rId7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23DD">
        <w:t xml:space="preserve">The </w:t>
      </w:r>
      <w:r>
        <w:t>people</w:t>
      </w:r>
      <w:r w:rsidRPr="003F23DD">
        <w:t xml:space="preserve"> </w:t>
      </w:r>
      <w:r>
        <w:t xml:space="preserve">doing </w:t>
      </w:r>
      <w:r w:rsidRPr="003F23DD">
        <w:t>your dental treatment will already have this form.</w:t>
      </w:r>
    </w:p>
    <w:p w14:paraId="73CA5DDE" w14:textId="77777777" w:rsidR="00721507" w:rsidRPr="003F23DD" w:rsidRDefault="00721507" w:rsidP="00721507">
      <w:r w:rsidRPr="003F23DD">
        <w:br/>
      </w:r>
    </w:p>
    <w:p w14:paraId="35801438" w14:textId="65F61393" w:rsidR="00721507" w:rsidRDefault="00721507" w:rsidP="00721507">
      <w:r>
        <w:rPr>
          <w:noProof/>
          <w:lang w:val="en-NZ" w:eastAsia="en-NZ"/>
        </w:rPr>
        <w:drawing>
          <wp:anchor distT="0" distB="0" distL="114300" distR="114300" simplePos="0" relativeHeight="251760640" behindDoc="0" locked="0" layoutInCell="1" allowOverlap="1" wp14:anchorId="23DF95FB" wp14:editId="4FF31A45">
            <wp:simplePos x="0" y="0"/>
            <wp:positionH relativeFrom="margin">
              <wp:posOffset>0</wp:posOffset>
            </wp:positionH>
            <wp:positionV relativeFrom="paragraph">
              <wp:posOffset>391069</wp:posOffset>
            </wp:positionV>
            <wp:extent cx="1524000" cy="1524000"/>
            <wp:effectExtent l="0" t="0" r="0" b="0"/>
            <wp:wrapNone/>
            <wp:docPr id="297" name="Picture 297" descr="A person pointing at a scree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Picture 297" descr="A person pointing at a screen&#10;&#10;Description automatically generated with low confidence"/>
                    <pic:cNvPicPr/>
                  </pic:nvPicPr>
                  <pic:blipFill>
                    <a:blip r:embed="rId7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23DD">
        <w:t>They will fill it in once they have checked what you need.</w:t>
      </w:r>
    </w:p>
    <w:p w14:paraId="4827BD41" w14:textId="77777777" w:rsidR="0073441F" w:rsidRDefault="0073441F" w:rsidP="003F23DD"/>
    <w:p w14:paraId="379442A0" w14:textId="77777777" w:rsidR="0073441F" w:rsidRDefault="0073441F" w:rsidP="003F23DD"/>
    <w:p w14:paraId="3FAB3328" w14:textId="2BB8A747" w:rsidR="005C129C" w:rsidRPr="003F23DD" w:rsidRDefault="005C129C" w:rsidP="003F23DD">
      <w:r w:rsidRPr="003F23DD">
        <w:t xml:space="preserve">The </w:t>
      </w:r>
      <w:r w:rsidR="00943402">
        <w:t xml:space="preserve">Dental Treatment information </w:t>
      </w:r>
      <w:r w:rsidRPr="003F23DD">
        <w:t>form asks:</w:t>
      </w:r>
    </w:p>
    <w:p w14:paraId="15224459" w14:textId="7CE22DBE" w:rsidR="006A1C9A" w:rsidRPr="003F23DD" w:rsidRDefault="006A1C9A" w:rsidP="003F23DD"/>
    <w:p w14:paraId="690D262B" w14:textId="2F833597" w:rsidR="005C129C" w:rsidRPr="003F23DD" w:rsidRDefault="0073441F" w:rsidP="006F2D01">
      <w:pPr>
        <w:pStyle w:val="ListParagraph"/>
        <w:numPr>
          <w:ilvl w:val="0"/>
          <w:numId w:val="9"/>
        </w:numPr>
        <w:ind w:left="4253" w:hanging="567"/>
      </w:pPr>
      <w:r>
        <w:rPr>
          <w:noProof/>
          <w:lang w:val="en-NZ" w:eastAsia="en-NZ"/>
        </w:rPr>
        <w:drawing>
          <wp:anchor distT="0" distB="0" distL="114300" distR="114300" simplePos="0" relativeHeight="251762688" behindDoc="0" locked="0" layoutInCell="1" allowOverlap="1" wp14:anchorId="4CD4F915" wp14:editId="13AA56FE">
            <wp:simplePos x="0" y="0"/>
            <wp:positionH relativeFrom="margin">
              <wp:posOffset>0</wp:posOffset>
            </wp:positionH>
            <wp:positionV relativeFrom="paragraph">
              <wp:posOffset>48260</wp:posOffset>
            </wp:positionV>
            <wp:extent cx="1428750" cy="965835"/>
            <wp:effectExtent l="0" t="0" r="0" b="5715"/>
            <wp:wrapNone/>
            <wp:docPr id="298" name="Picture 29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icture 258" descr="A picture containing text&#10;&#10;Description automatically generated"/>
                    <pic:cNvPicPr/>
                  </pic:nvPicPr>
                  <pic:blipFill>
                    <a:blip r:embed="rId8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965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129C" w:rsidRPr="003F23DD">
        <w:t>what dental treatment you need</w:t>
      </w:r>
    </w:p>
    <w:p w14:paraId="7043892E" w14:textId="77C3D9B0" w:rsidR="006A1C9A" w:rsidRPr="003F23DD" w:rsidRDefault="006A1C9A" w:rsidP="00943402">
      <w:pPr>
        <w:ind w:left="4253" w:hanging="567"/>
      </w:pPr>
    </w:p>
    <w:p w14:paraId="02C330B7" w14:textId="02DA01B3" w:rsidR="005C129C" w:rsidRPr="003F23DD" w:rsidRDefault="0073441F" w:rsidP="006F2D01">
      <w:pPr>
        <w:pStyle w:val="ListParagraph"/>
        <w:numPr>
          <w:ilvl w:val="0"/>
          <w:numId w:val="9"/>
        </w:numPr>
        <w:ind w:left="4253" w:hanging="567"/>
      </w:pPr>
      <w:r>
        <w:rPr>
          <w:noProof/>
          <w:lang w:val="en-NZ" w:eastAsia="en-NZ"/>
        </w:rPr>
        <w:drawing>
          <wp:anchor distT="0" distB="0" distL="114300" distR="114300" simplePos="0" relativeHeight="251764736" behindDoc="0" locked="0" layoutInCell="1" allowOverlap="1" wp14:anchorId="37D5B046" wp14:editId="52B3BC3B">
            <wp:simplePos x="0" y="0"/>
            <wp:positionH relativeFrom="margin">
              <wp:posOffset>-130629</wp:posOffset>
            </wp:positionH>
            <wp:positionV relativeFrom="paragraph">
              <wp:posOffset>454569</wp:posOffset>
            </wp:positionV>
            <wp:extent cx="1788160" cy="1788160"/>
            <wp:effectExtent l="0" t="0" r="2540" b="0"/>
            <wp:wrapNone/>
            <wp:docPr id="299" name="Picture 299" descr="A person shaking hands with another pers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Picture 299" descr="A person shaking hands with another person&#10;&#10;Description automatically generated with medium confidence"/>
                    <pic:cNvPicPr/>
                  </pic:nvPicPr>
                  <pic:blipFill>
                    <a:blip r:embed="rId7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16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129C" w:rsidRPr="003F23DD">
        <w:t>how much it will cost</w:t>
      </w:r>
      <w:r w:rsidR="006A1C9A" w:rsidRPr="003F23DD">
        <w:br/>
      </w:r>
    </w:p>
    <w:p w14:paraId="1A794A45" w14:textId="0C39074E" w:rsidR="006A1C9A" w:rsidRPr="003F23DD" w:rsidRDefault="005C129C" w:rsidP="006F2D01">
      <w:pPr>
        <w:pStyle w:val="ListParagraph"/>
        <w:numPr>
          <w:ilvl w:val="0"/>
          <w:numId w:val="9"/>
        </w:numPr>
        <w:ind w:left="4253" w:hanging="567"/>
      </w:pPr>
      <w:r w:rsidRPr="003F23DD">
        <w:t xml:space="preserve">who </w:t>
      </w:r>
      <w:r w:rsidR="00DC0757" w:rsidRPr="003F23DD">
        <w:t>the dentist is</w:t>
      </w:r>
      <w:r w:rsidR="006A1C9A" w:rsidRPr="003F23DD">
        <w:br/>
      </w:r>
    </w:p>
    <w:p w14:paraId="5ABCF3C0" w14:textId="5FEF515E" w:rsidR="00DE7BAE" w:rsidRDefault="00DE7BAE" w:rsidP="006F2D01">
      <w:pPr>
        <w:pStyle w:val="ListParagraph"/>
        <w:numPr>
          <w:ilvl w:val="0"/>
          <w:numId w:val="9"/>
        </w:numPr>
        <w:ind w:left="4253" w:hanging="567"/>
      </w:pPr>
      <w:r w:rsidRPr="003F23DD">
        <w:t xml:space="preserve">anything else the </w:t>
      </w:r>
      <w:r w:rsidR="00DC0757" w:rsidRPr="003F23DD">
        <w:t xml:space="preserve">dentist wants to tell </w:t>
      </w:r>
      <w:r w:rsidR="0095645D">
        <w:t>MSD</w:t>
      </w:r>
      <w:r w:rsidR="00DC0757" w:rsidRPr="003F23DD">
        <w:t>.</w:t>
      </w:r>
    </w:p>
    <w:p w14:paraId="48A501E3" w14:textId="1DF6F170" w:rsidR="00943402" w:rsidRDefault="00145209" w:rsidP="003F23DD">
      <w:r>
        <w:rPr>
          <w:noProof/>
          <w:lang w:val="en-NZ" w:eastAsia="en-NZ"/>
        </w:rPr>
        <w:drawing>
          <wp:anchor distT="0" distB="0" distL="114300" distR="114300" simplePos="0" relativeHeight="251767808" behindDoc="0" locked="0" layoutInCell="1" allowOverlap="1" wp14:anchorId="44D9EFBC" wp14:editId="305C9202">
            <wp:simplePos x="0" y="0"/>
            <wp:positionH relativeFrom="margin">
              <wp:posOffset>3991</wp:posOffset>
            </wp:positionH>
            <wp:positionV relativeFrom="paragraph">
              <wp:posOffset>316139</wp:posOffset>
            </wp:positionV>
            <wp:extent cx="1695450" cy="1695450"/>
            <wp:effectExtent l="0" t="0" r="0" b="0"/>
            <wp:wrapNone/>
            <wp:docPr id="302" name="Picture 302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Picture 302" descr="A picture containing text, person&#10;&#10;Description automatically generated"/>
                    <pic:cNvPicPr/>
                  </pic:nvPicPr>
                  <pic:blipFill>
                    <a:blip r:embed="rId8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555166" w14:textId="29B19D94" w:rsidR="00943402" w:rsidRPr="003F23DD" w:rsidRDefault="00943402" w:rsidP="003F23DD"/>
    <w:p w14:paraId="188C6E2D" w14:textId="215398DC" w:rsidR="00F712DF" w:rsidRPr="003F23DD" w:rsidRDefault="00F712DF" w:rsidP="003F23DD">
      <w:r w:rsidRPr="003F23DD">
        <w:t xml:space="preserve">The information on the form helps </w:t>
      </w:r>
      <w:r w:rsidR="00A20A06">
        <w:t>MSD</w:t>
      </w:r>
      <w:r w:rsidRPr="003F23DD">
        <w:t xml:space="preserve"> to know if </w:t>
      </w:r>
      <w:r w:rsidR="00A20A06">
        <w:t>they</w:t>
      </w:r>
      <w:r w:rsidRPr="003F23DD">
        <w:t xml:space="preserve"> can </w:t>
      </w:r>
      <w:r w:rsidR="00721507">
        <w:t>assist you with a dental treatment payment</w:t>
      </w:r>
      <w:r w:rsidRPr="003F23DD">
        <w:t>.</w:t>
      </w:r>
    </w:p>
    <w:p w14:paraId="5E6530A7" w14:textId="14505FC5" w:rsidR="0073441F" w:rsidRDefault="0073441F" w:rsidP="0073441F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990016" behindDoc="0" locked="0" layoutInCell="1" allowOverlap="1" wp14:anchorId="034BA270" wp14:editId="07A3527F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428750" cy="965835"/>
            <wp:effectExtent l="0" t="0" r="0" b="5715"/>
            <wp:wrapNone/>
            <wp:docPr id="1818" name="Picture 181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icture 258" descr="A picture containing text&#10;&#10;Description automatically generated"/>
                    <pic:cNvPicPr/>
                  </pic:nvPicPr>
                  <pic:blipFill>
                    <a:blip r:embed="rId8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965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6A7D" w:rsidRPr="003F23DD">
        <w:t>Th</w:t>
      </w:r>
      <w:r>
        <w:t>e second thing you need to do</w:t>
      </w:r>
      <w:r w:rsidR="00A26A7D" w:rsidRPr="003F23DD">
        <w:t xml:space="preserve"> </w:t>
      </w:r>
      <w:r>
        <w:t>is ask for a dental treatment payment by:</w:t>
      </w:r>
    </w:p>
    <w:p w14:paraId="0C0FE7ED" w14:textId="5B9E44E6" w:rsidR="00827A47" w:rsidRPr="003F23DD" w:rsidRDefault="0073441F" w:rsidP="00145209">
      <w:r>
        <w:rPr>
          <w:rFonts w:eastAsia="Calibri" w:cs="Arial"/>
          <w:noProof/>
          <w:szCs w:val="32"/>
          <w:lang w:val="en-NZ" w:eastAsia="en-NZ"/>
        </w:rPr>
        <w:drawing>
          <wp:anchor distT="0" distB="0" distL="114300" distR="114300" simplePos="0" relativeHeight="251957248" behindDoc="1" locked="0" layoutInCell="1" allowOverlap="1" wp14:anchorId="2E5856C3" wp14:editId="53C71F66">
            <wp:simplePos x="0" y="0"/>
            <wp:positionH relativeFrom="column">
              <wp:posOffset>-242570</wp:posOffset>
            </wp:positionH>
            <wp:positionV relativeFrom="paragraph">
              <wp:posOffset>191588</wp:posOffset>
            </wp:positionV>
            <wp:extent cx="2023745" cy="1184910"/>
            <wp:effectExtent l="0" t="0" r="0" b="0"/>
            <wp:wrapNone/>
            <wp:docPr id="1792" name="Picture 1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Work and Income office using new logo.png"/>
                    <pic:cNvPicPr/>
                  </pic:nvPicPr>
                  <pic:blipFill>
                    <a:blip r:embed="rId8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1184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9AD0F8" w14:textId="36E8244D" w:rsidR="00C309A8" w:rsidRPr="003F23DD" w:rsidRDefault="00670C4D" w:rsidP="006F2D01">
      <w:pPr>
        <w:pStyle w:val="ListParagraph"/>
        <w:numPr>
          <w:ilvl w:val="0"/>
          <w:numId w:val="10"/>
        </w:numPr>
        <w:ind w:left="4253" w:hanging="567"/>
      </w:pPr>
      <w:r w:rsidRPr="003F23DD">
        <w:t>visiting</w:t>
      </w:r>
      <w:r w:rsidR="00354E03" w:rsidRPr="003F23DD">
        <w:t xml:space="preserve"> a </w:t>
      </w:r>
      <w:r w:rsidR="00163213">
        <w:t>W</w:t>
      </w:r>
      <w:r w:rsidR="00163213" w:rsidRPr="003F23DD">
        <w:t xml:space="preserve">ork </w:t>
      </w:r>
      <w:r w:rsidR="00354E03" w:rsidRPr="003F23DD">
        <w:t xml:space="preserve">and </w:t>
      </w:r>
      <w:r w:rsidR="00163213">
        <w:t>I</w:t>
      </w:r>
      <w:r w:rsidR="00163213" w:rsidRPr="003F23DD">
        <w:t xml:space="preserve">ncome </w:t>
      </w:r>
      <w:r w:rsidR="00354E03" w:rsidRPr="003F23DD">
        <w:t>office</w:t>
      </w:r>
      <w:r w:rsidR="00827A47" w:rsidRPr="003F23DD">
        <w:br/>
      </w:r>
    </w:p>
    <w:p w14:paraId="2475098F" w14:textId="02C57AF6" w:rsidR="00354E03" w:rsidRPr="003F23DD" w:rsidRDefault="00145209" w:rsidP="006F2D01">
      <w:pPr>
        <w:pStyle w:val="ListParagraph"/>
        <w:numPr>
          <w:ilvl w:val="0"/>
          <w:numId w:val="10"/>
        </w:numPr>
        <w:ind w:left="4253" w:hanging="567"/>
      </w:pPr>
      <w:r>
        <w:rPr>
          <w:noProof/>
          <w:lang w:val="en-NZ" w:eastAsia="en-NZ"/>
        </w:rPr>
        <w:drawing>
          <wp:anchor distT="0" distB="0" distL="114300" distR="114300" simplePos="0" relativeHeight="251773952" behindDoc="0" locked="0" layoutInCell="1" allowOverlap="1" wp14:anchorId="71050FD5" wp14:editId="2ED279FA">
            <wp:simplePos x="0" y="0"/>
            <wp:positionH relativeFrom="margin">
              <wp:posOffset>0</wp:posOffset>
            </wp:positionH>
            <wp:positionV relativeFrom="paragraph">
              <wp:posOffset>408124</wp:posOffset>
            </wp:positionV>
            <wp:extent cx="1476375" cy="1476375"/>
            <wp:effectExtent l="0" t="0" r="9525" b="9525"/>
            <wp:wrapNone/>
            <wp:docPr id="306" name="Picture 306" descr="A person talking on a cell pho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Picture 306" descr="A person talking on a cell phone&#10;&#10;Description automatically generated with medium confidence"/>
                    <pic:cNvPicPr/>
                  </pic:nvPicPr>
                  <pic:blipFill>
                    <a:blip r:embed="rId8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3167" w:rsidRPr="003F23DD">
        <w:t xml:space="preserve">calling </w:t>
      </w:r>
      <w:r w:rsidR="00352841">
        <w:t>W</w:t>
      </w:r>
      <w:r w:rsidR="00223167" w:rsidRPr="003F23DD">
        <w:t xml:space="preserve">ork and </w:t>
      </w:r>
      <w:r w:rsidR="00352841">
        <w:t>I</w:t>
      </w:r>
      <w:r w:rsidR="00223167" w:rsidRPr="003F23DD">
        <w:t>ncome</w:t>
      </w:r>
      <w:r w:rsidR="00827A47" w:rsidRPr="003F23DD">
        <w:br/>
      </w:r>
    </w:p>
    <w:p w14:paraId="441D2043" w14:textId="5F467DEE" w:rsidR="00145209" w:rsidRDefault="00223167" w:rsidP="006F2D01">
      <w:pPr>
        <w:pStyle w:val="ListParagraph"/>
        <w:numPr>
          <w:ilvl w:val="0"/>
          <w:numId w:val="10"/>
        </w:numPr>
        <w:ind w:left="4253" w:hanging="567"/>
      </w:pPr>
      <w:r w:rsidRPr="003F23DD">
        <w:t xml:space="preserve">calling </w:t>
      </w:r>
      <w:r w:rsidR="00423A44">
        <w:t>StudyLink</w:t>
      </w:r>
      <w:r w:rsidR="00145209" w:rsidRPr="00145209">
        <w:t xml:space="preserve"> </w:t>
      </w:r>
    </w:p>
    <w:p w14:paraId="31FA3E8F" w14:textId="77777777" w:rsidR="00145209" w:rsidRDefault="00145209" w:rsidP="00145209">
      <w:pPr>
        <w:pStyle w:val="ListParagraph"/>
        <w:numPr>
          <w:ilvl w:val="0"/>
          <w:numId w:val="0"/>
        </w:numPr>
        <w:ind w:left="4253"/>
      </w:pPr>
    </w:p>
    <w:p w14:paraId="07B34266" w14:textId="5EECD580" w:rsidR="00223167" w:rsidRPr="003F23DD" w:rsidRDefault="00145209" w:rsidP="006F2D01">
      <w:pPr>
        <w:pStyle w:val="ListParagraph"/>
        <w:numPr>
          <w:ilvl w:val="0"/>
          <w:numId w:val="10"/>
        </w:numPr>
        <w:ind w:left="4253" w:hanging="567"/>
      </w:pPr>
      <w:r w:rsidRPr="003F23DD">
        <w:t>applying in</w:t>
      </w:r>
      <w:r>
        <w:t xml:space="preserve"> your</w:t>
      </w:r>
      <w:r w:rsidRPr="003F23DD">
        <w:t xml:space="preserve"> MyMSD</w:t>
      </w:r>
      <w:r w:rsidR="00194804">
        <w:t>.</w:t>
      </w:r>
    </w:p>
    <w:p w14:paraId="37A89EFC" w14:textId="77777777" w:rsidR="0073441F" w:rsidRDefault="0073441F" w:rsidP="003F23DD"/>
    <w:p w14:paraId="2CB18F8D" w14:textId="42DFEADF" w:rsidR="00223167" w:rsidRPr="003F23DD" w:rsidRDefault="00033C51" w:rsidP="003F23DD">
      <w:r>
        <w:rPr>
          <w:noProof/>
          <w:lang w:val="en-NZ" w:eastAsia="en-NZ"/>
        </w:rPr>
        <w:drawing>
          <wp:anchor distT="0" distB="0" distL="114300" distR="114300" simplePos="0" relativeHeight="251774976" behindDoc="0" locked="0" layoutInCell="1" allowOverlap="1" wp14:anchorId="26A022F5" wp14:editId="4F808415">
            <wp:simplePos x="0" y="0"/>
            <wp:positionH relativeFrom="margin">
              <wp:posOffset>0</wp:posOffset>
            </wp:positionH>
            <wp:positionV relativeFrom="paragraph">
              <wp:posOffset>353424</wp:posOffset>
            </wp:positionV>
            <wp:extent cx="1714500" cy="1109952"/>
            <wp:effectExtent l="0" t="0" r="0" b="0"/>
            <wp:wrapNone/>
            <wp:docPr id="307" name="Picture 307" descr="A picture containing table, person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Picture 307" descr="A picture containing table, person, room&#10;&#10;Description automatically generated"/>
                    <pic:cNvPicPr/>
                  </pic:nvPicPr>
                  <pic:blipFill>
                    <a:blip r:embed="rId8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3384" cy="1115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CDEBAC" w14:textId="47F95287" w:rsidR="00223167" w:rsidRPr="003F23DD" w:rsidRDefault="00223167" w:rsidP="003F23DD">
      <w:r w:rsidRPr="003F23DD">
        <w:t>You can ask someone you trust to support you in filling out any forms you need to apply.</w:t>
      </w:r>
    </w:p>
    <w:p w14:paraId="5AE7EEB4" w14:textId="60000DE8" w:rsidR="0073441F" w:rsidRDefault="00145209" w:rsidP="003F23DD">
      <w:r>
        <w:rPr>
          <w:noProof/>
          <w:lang w:val="en-NZ" w:eastAsia="en-NZ"/>
        </w:rPr>
        <w:drawing>
          <wp:anchor distT="0" distB="0" distL="114300" distR="114300" simplePos="0" relativeHeight="251991040" behindDoc="0" locked="0" layoutInCell="1" allowOverlap="1" wp14:anchorId="2B9EE2A5" wp14:editId="38390B17">
            <wp:simplePos x="0" y="0"/>
            <wp:positionH relativeFrom="column">
              <wp:posOffset>318135</wp:posOffset>
            </wp:positionH>
            <wp:positionV relativeFrom="paragraph">
              <wp:posOffset>353060</wp:posOffset>
            </wp:positionV>
            <wp:extent cx="1109980" cy="1149350"/>
            <wp:effectExtent l="0" t="0" r="0" b="0"/>
            <wp:wrapThrough wrapText="bothSides">
              <wp:wrapPolygon edited="0">
                <wp:start x="15570" y="0"/>
                <wp:lineTo x="9638" y="5728"/>
                <wp:lineTo x="8156" y="6086"/>
                <wp:lineTo x="0" y="10740"/>
                <wp:lineTo x="0" y="14320"/>
                <wp:lineTo x="8897" y="17185"/>
                <wp:lineTo x="17423" y="21123"/>
                <wp:lineTo x="17794" y="21123"/>
                <wp:lineTo x="20018" y="21123"/>
                <wp:lineTo x="20389" y="21123"/>
                <wp:lineTo x="21130" y="13604"/>
                <wp:lineTo x="21130" y="11098"/>
                <wp:lineTo x="16311" y="5728"/>
                <wp:lineTo x="18165" y="358"/>
                <wp:lineTo x="18165" y="0"/>
                <wp:lineTo x="15570" y="0"/>
              </wp:wrapPolygon>
            </wp:wrapThrough>
            <wp:docPr id="1819" name="Picture 1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" name="checklist check boxes pen tick 2.png"/>
                    <pic:cNvPicPr/>
                  </pic:nvPicPr>
                  <pic:blipFill>
                    <a:blip r:embed="rId8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980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BD6255" w14:textId="78A15328" w:rsidR="0073441F" w:rsidRDefault="0073441F" w:rsidP="003F23DD"/>
    <w:p w14:paraId="72A7B188" w14:textId="22863A9D" w:rsidR="00223167" w:rsidRPr="003F23DD" w:rsidRDefault="00A20A06" w:rsidP="003F23DD">
      <w:r>
        <w:t>MSD</w:t>
      </w:r>
      <w:r w:rsidR="00BD383D" w:rsidRPr="003F23DD">
        <w:t xml:space="preserve"> will go through the next steps with you after you have applied.</w:t>
      </w:r>
    </w:p>
    <w:p w14:paraId="693DF679" w14:textId="77777777" w:rsidR="00145209" w:rsidRDefault="00145209">
      <w:pPr>
        <w:spacing w:line="240" w:lineRule="auto"/>
        <w:ind w:left="0"/>
      </w:pPr>
      <w:r>
        <w:br w:type="page"/>
      </w:r>
    </w:p>
    <w:p w14:paraId="6802EB24" w14:textId="4381BD3C" w:rsidR="00FE4C41" w:rsidRPr="003F23DD" w:rsidRDefault="00402BA1" w:rsidP="003F23DD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779072" behindDoc="0" locked="0" layoutInCell="1" allowOverlap="1" wp14:anchorId="3D62FC44" wp14:editId="744E43B7">
            <wp:simplePos x="0" y="0"/>
            <wp:positionH relativeFrom="margin">
              <wp:posOffset>103505</wp:posOffset>
            </wp:positionH>
            <wp:positionV relativeFrom="paragraph">
              <wp:posOffset>83185</wp:posOffset>
            </wp:positionV>
            <wp:extent cx="1428750" cy="965835"/>
            <wp:effectExtent l="0" t="0" r="0" b="5715"/>
            <wp:wrapNone/>
            <wp:docPr id="309" name="Picture 30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icture 258" descr="A picture containing text&#10;&#10;Description automatically generated"/>
                    <pic:cNvPicPr/>
                  </pic:nvPicPr>
                  <pic:blipFill>
                    <a:blip r:embed="rId8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965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4C41" w:rsidRPr="003F23DD">
        <w:t xml:space="preserve">As part of the next steps </w:t>
      </w:r>
      <w:r w:rsidR="00A20A06">
        <w:t>MSD</w:t>
      </w:r>
      <w:r w:rsidR="00FE4C41" w:rsidRPr="003F23DD">
        <w:t xml:space="preserve"> will:</w:t>
      </w:r>
      <w:r w:rsidR="00827A47" w:rsidRPr="003F23DD">
        <w:br/>
      </w:r>
    </w:p>
    <w:p w14:paraId="6E0FE6E5" w14:textId="4E5F994A" w:rsidR="00BD383D" w:rsidRPr="003F23DD" w:rsidRDefault="00402BA1" w:rsidP="006F2D01">
      <w:pPr>
        <w:pStyle w:val="ListParagraph"/>
        <w:numPr>
          <w:ilvl w:val="0"/>
          <w:numId w:val="11"/>
        </w:numPr>
        <w:ind w:left="4253" w:hanging="567"/>
      </w:pPr>
      <w:r>
        <w:rPr>
          <w:noProof/>
          <w:lang w:val="en-NZ" w:eastAsia="en-NZ"/>
        </w:rPr>
        <w:drawing>
          <wp:anchor distT="0" distB="0" distL="114300" distR="114300" simplePos="0" relativeHeight="252006400" behindDoc="0" locked="0" layoutInCell="1" allowOverlap="1" wp14:anchorId="5C0FD858" wp14:editId="1D250AD2">
            <wp:simplePos x="0" y="0"/>
            <wp:positionH relativeFrom="margin">
              <wp:posOffset>0</wp:posOffset>
            </wp:positionH>
            <wp:positionV relativeFrom="paragraph">
              <wp:posOffset>464004</wp:posOffset>
            </wp:positionV>
            <wp:extent cx="1788160" cy="1788160"/>
            <wp:effectExtent l="0" t="0" r="2540" b="0"/>
            <wp:wrapNone/>
            <wp:docPr id="1890" name="Picture 1890" descr="A person shaking hands with another pers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Picture 299" descr="A person shaking hands with another person&#10;&#10;Description automatically generated with medium confidence"/>
                    <pic:cNvPicPr/>
                  </pic:nvPicPr>
                  <pic:blipFill>
                    <a:blip r:embed="rId7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16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383D" w:rsidRPr="003F23DD">
        <w:t xml:space="preserve">tell you if </w:t>
      </w:r>
      <w:r w:rsidR="00A20A06">
        <w:t>they</w:t>
      </w:r>
      <w:r w:rsidR="00F4010D" w:rsidRPr="003F23DD">
        <w:t xml:space="preserve"> can give you </w:t>
      </w:r>
      <w:r>
        <w:t>a dental treatment payment</w:t>
      </w:r>
      <w:r w:rsidR="00F4010D" w:rsidRPr="003F23DD">
        <w:t xml:space="preserve"> </w:t>
      </w:r>
      <w:r w:rsidR="00827A47" w:rsidRPr="003F23DD">
        <w:br/>
      </w:r>
    </w:p>
    <w:p w14:paraId="32E9A98E" w14:textId="1A732503" w:rsidR="00FA13C3" w:rsidRDefault="00FE4C41" w:rsidP="006F2D01">
      <w:pPr>
        <w:pStyle w:val="ListParagraph"/>
        <w:numPr>
          <w:ilvl w:val="0"/>
          <w:numId w:val="11"/>
        </w:numPr>
        <w:ind w:left="4253" w:hanging="567"/>
      </w:pPr>
      <w:r w:rsidRPr="003F23DD">
        <w:t>tell you how you can pay your dentist.</w:t>
      </w:r>
    </w:p>
    <w:p w14:paraId="2508B013" w14:textId="77777777" w:rsidR="00FA13C3" w:rsidRDefault="00FA13C3">
      <w:pPr>
        <w:spacing w:line="240" w:lineRule="auto"/>
        <w:ind w:left="0"/>
        <w:rPr>
          <w:rFonts w:eastAsiaTheme="minorHAnsi"/>
          <w:szCs w:val="22"/>
          <w:lang w:val="en-GB"/>
        </w:rPr>
      </w:pPr>
      <w:r>
        <w:br w:type="page"/>
      </w:r>
    </w:p>
    <w:p w14:paraId="2AD14B1F" w14:textId="77777777" w:rsidR="00FA13C3" w:rsidRPr="001117FA" w:rsidRDefault="00FA13C3" w:rsidP="00FA13C3">
      <w:pPr>
        <w:pStyle w:val="Heading1"/>
      </w:pPr>
      <w:r w:rsidRPr="00B814BE"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884544" behindDoc="1" locked="0" layoutInCell="1" allowOverlap="1" wp14:anchorId="4B7DDD39" wp14:editId="5FC03E9C">
                <wp:simplePos x="0" y="0"/>
                <wp:positionH relativeFrom="margin">
                  <wp:align>right</wp:align>
                </wp:positionH>
                <wp:positionV relativeFrom="paragraph">
                  <wp:posOffset>-114300</wp:posOffset>
                </wp:positionV>
                <wp:extent cx="5712460" cy="589280"/>
                <wp:effectExtent l="19050" t="19050" r="21590" b="20320"/>
                <wp:wrapNone/>
                <wp:docPr id="314" name="Rectangle: Rounded Corners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2460" cy="5892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2F3A39" w14:textId="77777777" w:rsidR="00145209" w:rsidRPr="00153863" w:rsidRDefault="00145209" w:rsidP="00FA13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7DDD39" id="Rectangle: Rounded Corners 314" o:spid="_x0000_s1032" style="position:absolute;left:0;text-align:left;margin-left:398.6pt;margin-top:-9pt;width:449.8pt;height:46.4pt;z-index:-251431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" filled="f" strokecolor="#2e74b5 [2408]" strokeweight="2.25pt">
                <v:stroke joinstyle="miter"/>
                <v:path arrowok="t"/>
                <v:textbox>
                  <w:txbxContent>
                    <w:p w14:paraId="162F3A39" w14:textId="77777777" w:rsidR="00145209" w:rsidRPr="00153863" w:rsidRDefault="00145209" w:rsidP="00FA13C3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1117FA">
        <w:t>How to apply in person</w:t>
      </w:r>
    </w:p>
    <w:p w14:paraId="3A3BC059" w14:textId="7A49BCD8" w:rsidR="00FA13C3" w:rsidRPr="003F23DD" w:rsidRDefault="00FA13C3" w:rsidP="00FA13C3"/>
    <w:p w14:paraId="214EF93D" w14:textId="79DEA247" w:rsidR="00FA13C3" w:rsidRPr="003F23DD" w:rsidRDefault="000E3A7A" w:rsidP="00FA13C3">
      <w:r>
        <w:rPr>
          <w:rFonts w:eastAsia="Calibri" w:cs="Arial"/>
          <w:noProof/>
          <w:szCs w:val="32"/>
          <w:lang w:val="en-NZ" w:eastAsia="en-NZ"/>
        </w:rPr>
        <w:drawing>
          <wp:anchor distT="0" distB="0" distL="114300" distR="114300" simplePos="0" relativeHeight="251959296" behindDoc="1" locked="0" layoutInCell="1" allowOverlap="1" wp14:anchorId="2A1E0932" wp14:editId="71F66BDE">
            <wp:simplePos x="0" y="0"/>
            <wp:positionH relativeFrom="column">
              <wp:posOffset>-252413</wp:posOffset>
            </wp:positionH>
            <wp:positionV relativeFrom="paragraph">
              <wp:posOffset>208915</wp:posOffset>
            </wp:positionV>
            <wp:extent cx="2023745" cy="1184910"/>
            <wp:effectExtent l="0" t="0" r="0" b="0"/>
            <wp:wrapNone/>
            <wp:docPr id="1794" name="Picture 1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Work and Income office using new logo.png"/>
                    <pic:cNvPicPr/>
                  </pic:nvPicPr>
                  <pic:blipFill>
                    <a:blip r:embed="rId8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1184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BC6A01" w14:textId="76D3E94D" w:rsidR="00FA13C3" w:rsidRPr="003F23DD" w:rsidRDefault="00FA13C3" w:rsidP="00FA13C3">
      <w:r w:rsidRPr="003F23DD">
        <w:t xml:space="preserve">To apply for </w:t>
      </w:r>
      <w:r w:rsidR="00145209">
        <w:t>a dental treatment payment</w:t>
      </w:r>
      <w:r w:rsidRPr="003F23DD">
        <w:t xml:space="preserve"> in person you can visit your local Work and Income office.</w:t>
      </w:r>
    </w:p>
    <w:p w14:paraId="703BA830" w14:textId="77777777" w:rsidR="00FA13C3" w:rsidRPr="003F23DD" w:rsidRDefault="00FA13C3" w:rsidP="00FA13C3"/>
    <w:p w14:paraId="3BB03525" w14:textId="77777777" w:rsidR="00FA13C3" w:rsidRPr="003F23DD" w:rsidRDefault="00FA13C3" w:rsidP="00FA13C3">
      <w:r>
        <w:rPr>
          <w:noProof/>
          <w:lang w:val="en-NZ" w:eastAsia="en-NZ"/>
        </w:rPr>
        <w:drawing>
          <wp:anchor distT="0" distB="0" distL="114300" distR="114300" simplePos="0" relativeHeight="251869184" behindDoc="0" locked="0" layoutInCell="1" allowOverlap="1" wp14:anchorId="32DA1AF3" wp14:editId="384B345B">
            <wp:simplePos x="0" y="0"/>
            <wp:positionH relativeFrom="margin">
              <wp:align>left</wp:align>
            </wp:positionH>
            <wp:positionV relativeFrom="paragraph">
              <wp:posOffset>318490</wp:posOffset>
            </wp:positionV>
            <wp:extent cx="1316393" cy="1052623"/>
            <wp:effectExtent l="0" t="0" r="0" b="0"/>
            <wp:wrapNone/>
            <wp:docPr id="282" name="Picture 282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Picture 282" descr="A picture containing text, person&#10;&#10;Description automatically generated"/>
                    <pic:cNvPicPr/>
                  </pic:nvPicPr>
                  <pic:blipFill>
                    <a:blip r:embed="rId8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393" cy="1052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F3A215" w14:textId="77777777" w:rsidR="00FA13C3" w:rsidRPr="003F23DD" w:rsidRDefault="00FA13C3" w:rsidP="00FA13C3">
      <w:r w:rsidRPr="003F23DD">
        <w:t>You will need to bring the Dental Treatment Information form from your dentist.</w:t>
      </w:r>
    </w:p>
    <w:p w14:paraId="2A9DF112" w14:textId="77777777" w:rsidR="00FA13C3" w:rsidRPr="003F23DD" w:rsidRDefault="00FA13C3" w:rsidP="00FA13C3">
      <w:r>
        <w:rPr>
          <w:noProof/>
          <w:lang w:val="en-NZ" w:eastAsia="en-NZ"/>
        </w:rPr>
        <w:drawing>
          <wp:anchor distT="0" distB="0" distL="114300" distR="114300" simplePos="0" relativeHeight="251870208" behindDoc="0" locked="0" layoutInCell="1" allowOverlap="1" wp14:anchorId="2274461C" wp14:editId="2A0B1015">
            <wp:simplePos x="0" y="0"/>
            <wp:positionH relativeFrom="margin">
              <wp:posOffset>-13063</wp:posOffset>
            </wp:positionH>
            <wp:positionV relativeFrom="paragraph">
              <wp:posOffset>252095</wp:posOffset>
            </wp:positionV>
            <wp:extent cx="1475600" cy="1492250"/>
            <wp:effectExtent l="0" t="0" r="0" b="0"/>
            <wp:wrapNone/>
            <wp:docPr id="283" name="Picture 283" descr="Two people sitting on a wheelchai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Picture 283" descr="Two people sitting on a wheelchair&#10;&#10;Description automatically generated with medium confidence"/>
                    <pic:cNvPicPr/>
                  </pic:nvPicPr>
                  <pic:blipFill>
                    <a:blip r:embed="rId8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600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3619AE" w14:textId="77777777" w:rsidR="00FA13C3" w:rsidRPr="003F23DD" w:rsidRDefault="00FA13C3" w:rsidP="00FA13C3"/>
    <w:p w14:paraId="1E83EF65" w14:textId="77777777" w:rsidR="00FA13C3" w:rsidRPr="003F23DD" w:rsidRDefault="00FA13C3" w:rsidP="00FA13C3">
      <w:r w:rsidRPr="003F23DD">
        <w:t>You can bring a support person if you like.</w:t>
      </w:r>
    </w:p>
    <w:p w14:paraId="4683BE99" w14:textId="77777777" w:rsidR="00FA13C3" w:rsidRPr="003F23DD" w:rsidRDefault="00FA13C3" w:rsidP="00FA13C3"/>
    <w:p w14:paraId="4733C34E" w14:textId="77777777" w:rsidR="00FA13C3" w:rsidRPr="003F23DD" w:rsidRDefault="00FA13C3" w:rsidP="00FA13C3"/>
    <w:p w14:paraId="27D86B5E" w14:textId="77777777" w:rsidR="00FA13C3" w:rsidRPr="003F23DD" w:rsidRDefault="00FA13C3" w:rsidP="00FA13C3">
      <w:r>
        <w:rPr>
          <w:noProof/>
          <w:lang w:val="en-NZ" w:eastAsia="en-NZ"/>
        </w:rPr>
        <w:drawing>
          <wp:anchor distT="0" distB="0" distL="114300" distR="114300" simplePos="0" relativeHeight="251871232" behindDoc="0" locked="0" layoutInCell="1" allowOverlap="1" wp14:anchorId="14593549" wp14:editId="47AB289A">
            <wp:simplePos x="0" y="0"/>
            <wp:positionH relativeFrom="margin">
              <wp:posOffset>130629</wp:posOffset>
            </wp:positionH>
            <wp:positionV relativeFrom="paragraph">
              <wp:posOffset>44450</wp:posOffset>
            </wp:positionV>
            <wp:extent cx="1097915" cy="1143000"/>
            <wp:effectExtent l="0" t="0" r="6985" b="0"/>
            <wp:wrapNone/>
            <wp:docPr id="284" name="Picture 284" descr="A picture containing text, electronics, computer,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Picture 284" descr="A picture containing text, electronics, computer, display&#10;&#10;Description automatically generated"/>
                    <pic:cNvPicPr/>
                  </pic:nvPicPr>
                  <pic:blipFill>
                    <a:blip r:embed="rId8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91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F23DD">
        <w:t>To find your local Work and Income office you can visit our website at:</w:t>
      </w:r>
    </w:p>
    <w:p w14:paraId="349BBB6F" w14:textId="77777777" w:rsidR="00FA13C3" w:rsidRDefault="00FA13C3" w:rsidP="00FA13C3"/>
    <w:p w14:paraId="55725356" w14:textId="349A0360" w:rsidR="00FA13C3" w:rsidRPr="00423A44" w:rsidRDefault="00423A44" w:rsidP="00145209">
      <w:pPr>
        <w:ind w:left="4111" w:right="-472" w:hanging="425"/>
        <w:rPr>
          <w:b/>
          <w:bCs/>
        </w:rPr>
      </w:pPr>
      <w:r w:rsidRPr="00423A44">
        <w:rPr>
          <w:b/>
          <w:bCs/>
        </w:rPr>
        <w:t xml:space="preserve">https://workandincome.govt.nz/findus </w:t>
      </w:r>
      <w:r w:rsidR="00FA13C3" w:rsidRPr="00423A44">
        <w:rPr>
          <w:b/>
          <w:bCs/>
        </w:rPr>
        <w:br w:type="page"/>
      </w:r>
    </w:p>
    <w:p w14:paraId="1DF3E50F" w14:textId="77777777" w:rsidR="00FA13C3" w:rsidRPr="003F23DD" w:rsidRDefault="00FA13C3" w:rsidP="00FA13C3">
      <w:pPr>
        <w:pStyle w:val="Heading1"/>
      </w:pPr>
      <w:r w:rsidRPr="00B814BE"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885568" behindDoc="1" locked="0" layoutInCell="1" allowOverlap="1" wp14:anchorId="581B05CE" wp14:editId="4B43A9BA">
                <wp:simplePos x="0" y="0"/>
                <wp:positionH relativeFrom="margin">
                  <wp:align>right</wp:align>
                </wp:positionH>
                <wp:positionV relativeFrom="paragraph">
                  <wp:posOffset>-76200</wp:posOffset>
                </wp:positionV>
                <wp:extent cx="5712460" cy="589280"/>
                <wp:effectExtent l="19050" t="19050" r="21590" b="20320"/>
                <wp:wrapNone/>
                <wp:docPr id="315" name="Rectangle: Rounded Corners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2460" cy="5892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D963AA" w14:textId="77777777" w:rsidR="00145209" w:rsidRPr="00153863" w:rsidRDefault="00145209" w:rsidP="00FA13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1B05CE" id="Rectangle: Rounded Corners 315" o:spid="_x0000_s1033" style="position:absolute;left:0;text-align:left;margin-left:398.6pt;margin-top:-6pt;width:449.8pt;height:46.4pt;z-index:-2514309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" filled="f" strokecolor="#2e74b5 [2408]" strokeweight="2.25pt">
                <v:stroke joinstyle="miter"/>
                <v:path arrowok="t"/>
                <v:textbox>
                  <w:txbxContent>
                    <w:p w14:paraId="2CD963AA" w14:textId="77777777" w:rsidR="00145209" w:rsidRPr="00153863" w:rsidRDefault="00145209" w:rsidP="00FA13C3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3F23DD">
        <w:t>How to apply over the phone</w:t>
      </w:r>
    </w:p>
    <w:p w14:paraId="30A7299F" w14:textId="77777777" w:rsidR="00FA13C3" w:rsidRPr="003F23DD" w:rsidRDefault="00FA13C3" w:rsidP="00FA13C3"/>
    <w:p w14:paraId="17F482F2" w14:textId="773C562C" w:rsidR="00FA13C3" w:rsidRPr="003F23DD" w:rsidRDefault="00145209" w:rsidP="00FA13C3">
      <w:r>
        <w:rPr>
          <w:noProof/>
          <w:lang w:val="en-NZ" w:eastAsia="en-NZ"/>
        </w:rPr>
        <w:drawing>
          <wp:anchor distT="0" distB="0" distL="114300" distR="114300" simplePos="0" relativeHeight="251994112" behindDoc="0" locked="0" layoutInCell="1" allowOverlap="1" wp14:anchorId="55EE7E27" wp14:editId="03116625">
            <wp:simplePos x="0" y="0"/>
            <wp:positionH relativeFrom="column">
              <wp:posOffset>-248194</wp:posOffset>
            </wp:positionH>
            <wp:positionV relativeFrom="paragraph">
              <wp:posOffset>414927</wp:posOffset>
            </wp:positionV>
            <wp:extent cx="2239645" cy="414655"/>
            <wp:effectExtent l="0" t="0" r="0" b="0"/>
            <wp:wrapThrough wrapText="bothSides">
              <wp:wrapPolygon edited="0">
                <wp:start x="367" y="992"/>
                <wp:lineTo x="551" y="19847"/>
                <wp:lineTo x="13412" y="19847"/>
                <wp:lineTo x="17086" y="17862"/>
                <wp:lineTo x="21312" y="9923"/>
                <wp:lineTo x="21128" y="992"/>
                <wp:lineTo x="367" y="992"/>
              </wp:wrapPolygon>
            </wp:wrapThrough>
            <wp:docPr id="1821" name="Picture 1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WINZ_Left aligned_black.png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645" cy="41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502AA6" w14:textId="6CC25B7A" w:rsidR="00FA13C3" w:rsidRPr="003F23DD" w:rsidRDefault="00FA13C3" w:rsidP="00FA13C3">
      <w:r w:rsidRPr="003F23DD">
        <w:t xml:space="preserve">You can call </w:t>
      </w:r>
      <w:r w:rsidR="00145209">
        <w:t>Work and Income</w:t>
      </w:r>
      <w:r w:rsidRPr="003F23DD">
        <w:t xml:space="preserve"> to apply for </w:t>
      </w:r>
      <w:r w:rsidR="00145209">
        <w:t>a dental treatment payment</w:t>
      </w:r>
      <w:r w:rsidRPr="003F23DD">
        <w:t>.</w:t>
      </w:r>
    </w:p>
    <w:p w14:paraId="1080E6A4" w14:textId="4B3B119C" w:rsidR="00FA13C3" w:rsidRDefault="00FA13C3" w:rsidP="00FA13C3"/>
    <w:p w14:paraId="3C1CEE3B" w14:textId="341F73E0" w:rsidR="00FA13C3" w:rsidRPr="003F23DD" w:rsidRDefault="00145209" w:rsidP="00FA13C3">
      <w:r>
        <w:rPr>
          <w:noProof/>
          <w:lang w:val="en-NZ" w:eastAsia="en-NZ"/>
        </w:rPr>
        <w:drawing>
          <wp:anchor distT="0" distB="0" distL="114300" distR="114300" simplePos="0" relativeHeight="251872256" behindDoc="0" locked="0" layoutInCell="1" allowOverlap="1" wp14:anchorId="53F56FDC" wp14:editId="76661CD7">
            <wp:simplePos x="0" y="0"/>
            <wp:positionH relativeFrom="margin">
              <wp:posOffset>-13607</wp:posOffset>
            </wp:positionH>
            <wp:positionV relativeFrom="paragraph">
              <wp:posOffset>81734</wp:posOffset>
            </wp:positionV>
            <wp:extent cx="1632857" cy="1632857"/>
            <wp:effectExtent l="0" t="0" r="0" b="571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857" cy="1632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EC204E" w14:textId="77777777" w:rsidR="00FA13C3" w:rsidRPr="003F23DD" w:rsidRDefault="00FA13C3" w:rsidP="00FA13C3">
      <w:r w:rsidRPr="003F23DD">
        <w:t>You can</w:t>
      </w:r>
      <w:r>
        <w:t xml:space="preserve"> also</w:t>
      </w:r>
      <w:r w:rsidRPr="003F23DD">
        <w:t xml:space="preserve"> use these phone numbers to call us if you have any questions.</w:t>
      </w:r>
    </w:p>
    <w:p w14:paraId="49A02621" w14:textId="1607D236" w:rsidR="00FA13C3" w:rsidRPr="003F23DD" w:rsidRDefault="00FA13C3" w:rsidP="00FA13C3"/>
    <w:p w14:paraId="1FE39901" w14:textId="28D23AB4" w:rsidR="00FA13C3" w:rsidRPr="003F23DD" w:rsidRDefault="00FA13C3" w:rsidP="00FA13C3"/>
    <w:p w14:paraId="79718D1B" w14:textId="2422E0E3" w:rsidR="00FA13C3" w:rsidRPr="003F23DD" w:rsidRDefault="00145209" w:rsidP="00FA13C3">
      <w:r>
        <w:rPr>
          <w:noProof/>
          <w:lang w:val="en-NZ" w:eastAsia="en-NZ"/>
        </w:rPr>
        <w:drawing>
          <wp:anchor distT="0" distB="0" distL="114300" distR="114300" simplePos="0" relativeHeight="251873280" behindDoc="0" locked="0" layoutInCell="1" allowOverlap="1" wp14:anchorId="3B47B2CD" wp14:editId="53F0580D">
            <wp:simplePos x="0" y="0"/>
            <wp:positionH relativeFrom="margin">
              <wp:posOffset>-12700</wp:posOffset>
            </wp:positionH>
            <wp:positionV relativeFrom="paragraph">
              <wp:posOffset>47534</wp:posOffset>
            </wp:positionV>
            <wp:extent cx="1510990" cy="1759585"/>
            <wp:effectExtent l="0" t="0" r="0" b="0"/>
            <wp:wrapNone/>
            <wp:docPr id="35" name="Picture 35" descr="A person with his arms crosse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person with his arms crossed&#10;&#10;Description automatically generated with medium confidence"/>
                    <pic:cNvPicPr/>
                  </pic:nvPicPr>
                  <pic:blipFill>
                    <a:blip r:embed="rId9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990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13C3" w:rsidRPr="003F23DD">
        <w:t xml:space="preserve">If you are </w:t>
      </w:r>
      <w:r w:rsidR="00FA13C3">
        <w:t xml:space="preserve">between 18 </w:t>
      </w:r>
      <w:r w:rsidR="006645B8">
        <w:t xml:space="preserve">and </w:t>
      </w:r>
      <w:r w:rsidR="00FA13C3">
        <w:t>64 years old</w:t>
      </w:r>
      <w:r w:rsidR="00FA13C3" w:rsidRPr="003F23DD">
        <w:t xml:space="preserve"> you can call us on:</w:t>
      </w:r>
    </w:p>
    <w:p w14:paraId="143F4B88" w14:textId="77777777" w:rsidR="00FA13C3" w:rsidRPr="00145209" w:rsidRDefault="00FA13C3" w:rsidP="00FA13C3">
      <w:pPr>
        <w:rPr>
          <w:b/>
          <w:bCs/>
          <w:sz w:val="24"/>
        </w:rPr>
      </w:pPr>
    </w:p>
    <w:p w14:paraId="5B416AA9" w14:textId="77777777" w:rsidR="00FA13C3" w:rsidRPr="003774A9" w:rsidRDefault="00FA13C3" w:rsidP="00FA13C3">
      <w:pPr>
        <w:rPr>
          <w:b/>
          <w:bCs/>
        </w:rPr>
      </w:pPr>
      <w:r w:rsidRPr="003774A9">
        <w:rPr>
          <w:b/>
          <w:bCs/>
        </w:rPr>
        <w:t>0800 559 009</w:t>
      </w:r>
    </w:p>
    <w:p w14:paraId="77A5AF75" w14:textId="77777777" w:rsidR="00FA13C3" w:rsidRPr="003F23DD" w:rsidRDefault="00FA13C3" w:rsidP="00FA13C3"/>
    <w:p w14:paraId="2A490215" w14:textId="35A2B4E5" w:rsidR="00FA13C3" w:rsidRPr="003F23DD" w:rsidRDefault="00FA13C3" w:rsidP="00FA13C3"/>
    <w:p w14:paraId="4DE1ACBB" w14:textId="5A5BD590" w:rsidR="00FA13C3" w:rsidRPr="003F23DD" w:rsidRDefault="00145209" w:rsidP="00FA13C3">
      <w:r>
        <w:rPr>
          <w:noProof/>
          <w:lang w:val="en-NZ" w:eastAsia="en-NZ"/>
        </w:rPr>
        <w:drawing>
          <wp:anchor distT="0" distB="0" distL="114300" distR="114300" simplePos="0" relativeHeight="251874304" behindDoc="0" locked="0" layoutInCell="1" allowOverlap="1" wp14:anchorId="37762FF2" wp14:editId="06454342">
            <wp:simplePos x="0" y="0"/>
            <wp:positionH relativeFrom="margin">
              <wp:posOffset>65677</wp:posOffset>
            </wp:positionH>
            <wp:positionV relativeFrom="paragraph">
              <wp:posOffset>321492</wp:posOffset>
            </wp:positionV>
            <wp:extent cx="1645648" cy="1645648"/>
            <wp:effectExtent l="0" t="0" r="0" b="0"/>
            <wp:wrapNone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Picture 278"/>
                    <pic:cNvPicPr/>
                  </pic:nvPicPr>
                  <pic:blipFill>
                    <a:blip r:embed="rId9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648" cy="16456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13C3" w:rsidRPr="003F23DD">
        <w:t>You can call us on this number:</w:t>
      </w:r>
    </w:p>
    <w:p w14:paraId="65AC5840" w14:textId="15E7029C" w:rsidR="00FA13C3" w:rsidRPr="003F23DD" w:rsidRDefault="00FA13C3" w:rsidP="00FA13C3"/>
    <w:p w14:paraId="1FC272AF" w14:textId="42233364" w:rsidR="00FA13C3" w:rsidRDefault="00FA13C3" w:rsidP="006F2D01">
      <w:pPr>
        <w:pStyle w:val="ListParagraph"/>
        <w:numPr>
          <w:ilvl w:val="0"/>
          <w:numId w:val="17"/>
        </w:numPr>
        <w:spacing w:after="0"/>
        <w:ind w:left="4253" w:right="-188" w:hanging="567"/>
      </w:pPr>
      <w:r w:rsidRPr="003F23DD">
        <w:t xml:space="preserve">Monday to Friday </w:t>
      </w:r>
      <w:r>
        <w:t>from</w:t>
      </w:r>
      <w:r w:rsidRPr="003F23DD">
        <w:t xml:space="preserve"> 7</w:t>
      </w:r>
      <w:r w:rsidR="00145209">
        <w:t>am in the morning</w:t>
      </w:r>
      <w:r w:rsidRPr="003F23DD">
        <w:t xml:space="preserve"> to 6pm</w:t>
      </w:r>
      <w:r w:rsidR="00145209">
        <w:t xml:space="preserve"> in the evening</w:t>
      </w:r>
    </w:p>
    <w:p w14:paraId="01B6587A" w14:textId="77777777" w:rsidR="00FA13C3" w:rsidRPr="003F23DD" w:rsidRDefault="00FA13C3" w:rsidP="00145209">
      <w:pPr>
        <w:pStyle w:val="ListParagraph"/>
        <w:numPr>
          <w:ilvl w:val="0"/>
          <w:numId w:val="0"/>
        </w:numPr>
        <w:spacing w:after="0"/>
        <w:ind w:left="4253"/>
      </w:pPr>
    </w:p>
    <w:p w14:paraId="4B6CFCF0" w14:textId="2D98D26E" w:rsidR="00FA13C3" w:rsidRPr="00CF48D7" w:rsidRDefault="00FA13C3" w:rsidP="006F2D01">
      <w:pPr>
        <w:pStyle w:val="ListParagraph"/>
        <w:numPr>
          <w:ilvl w:val="0"/>
          <w:numId w:val="17"/>
        </w:numPr>
        <w:spacing w:after="0"/>
        <w:ind w:left="4253" w:hanging="567"/>
      </w:pPr>
      <w:r w:rsidRPr="003F23DD">
        <w:t xml:space="preserve">Saturday </w:t>
      </w:r>
      <w:r>
        <w:t>from</w:t>
      </w:r>
      <w:r w:rsidRPr="003F23DD">
        <w:t xml:space="preserve"> 8am </w:t>
      </w:r>
      <w:r w:rsidR="00145209">
        <w:t xml:space="preserve">in the morning </w:t>
      </w:r>
      <w:r w:rsidRPr="003F23DD">
        <w:t>to 1pm</w:t>
      </w:r>
      <w:r w:rsidR="00145209">
        <w:t xml:space="preserve"> in the afternoon</w:t>
      </w:r>
      <w:r w:rsidRPr="003F23DD">
        <w:t>.</w:t>
      </w:r>
      <w:r>
        <w:br w:type="page"/>
      </w:r>
    </w:p>
    <w:p w14:paraId="2F305B02" w14:textId="4F5B7BB6" w:rsidR="00FA13C3" w:rsidRPr="003F23DD" w:rsidRDefault="00145209" w:rsidP="00FA13C3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992064" behindDoc="0" locked="0" layoutInCell="1" allowOverlap="1" wp14:anchorId="1C94F6FE" wp14:editId="2E08DD67">
            <wp:simplePos x="0" y="0"/>
            <wp:positionH relativeFrom="column">
              <wp:posOffset>-3084</wp:posOffset>
            </wp:positionH>
            <wp:positionV relativeFrom="paragraph">
              <wp:posOffset>362</wp:posOffset>
            </wp:positionV>
            <wp:extent cx="1645920" cy="1645920"/>
            <wp:effectExtent l="0" t="0" r="0" b="0"/>
            <wp:wrapThrough wrapText="bothSides">
              <wp:wrapPolygon edited="0">
                <wp:start x="8250" y="0"/>
                <wp:lineTo x="6750" y="2750"/>
                <wp:lineTo x="5750" y="6500"/>
                <wp:lineTo x="5500" y="10000"/>
                <wp:lineTo x="7000" y="13750"/>
                <wp:lineTo x="7000" y="21250"/>
                <wp:lineTo x="11750" y="21250"/>
                <wp:lineTo x="14250" y="20750"/>
                <wp:lineTo x="14250" y="16250"/>
                <wp:lineTo x="15250" y="12250"/>
                <wp:lineTo x="15750" y="9250"/>
                <wp:lineTo x="14750" y="5250"/>
                <wp:lineTo x="14250" y="4000"/>
                <wp:lineTo x="11250" y="250"/>
                <wp:lineTo x="11000" y="0"/>
                <wp:lineTo x="8250" y="0"/>
              </wp:wrapPolygon>
            </wp:wrapThrough>
            <wp:docPr id="1820" name="Picture 1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" name="Old older person walking stick.png"/>
                    <pic:cNvPicPr/>
                  </pic:nvPicPr>
                  <pic:blipFill>
                    <a:blip r:embed="rId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3C3" w:rsidRPr="003F23DD">
        <w:t xml:space="preserve">If you are over 65 </w:t>
      </w:r>
      <w:r>
        <w:t xml:space="preserve">years old </w:t>
      </w:r>
      <w:r w:rsidR="00FA13C3" w:rsidRPr="003F23DD">
        <w:t xml:space="preserve">you can call </w:t>
      </w:r>
      <w:r>
        <w:t>Work and Income</w:t>
      </w:r>
      <w:r w:rsidR="00FA13C3" w:rsidRPr="003F23DD">
        <w:t xml:space="preserve"> on:</w:t>
      </w:r>
    </w:p>
    <w:p w14:paraId="6D2021B5" w14:textId="77777777" w:rsidR="00FA13C3" w:rsidRPr="003774A9" w:rsidRDefault="00FA13C3" w:rsidP="00FA13C3">
      <w:pPr>
        <w:rPr>
          <w:b/>
          <w:bCs/>
        </w:rPr>
      </w:pPr>
      <w:r w:rsidRPr="003F23DD">
        <w:br/>
      </w:r>
      <w:r w:rsidRPr="003774A9">
        <w:rPr>
          <w:b/>
          <w:bCs/>
        </w:rPr>
        <w:t>0800 552 002</w:t>
      </w:r>
    </w:p>
    <w:p w14:paraId="04BA0F9F" w14:textId="10C6B325" w:rsidR="00FA13C3" w:rsidRPr="003774A9" w:rsidRDefault="00FA13C3" w:rsidP="00FA13C3">
      <w:pPr>
        <w:rPr>
          <w:b/>
          <w:bCs/>
        </w:rPr>
      </w:pPr>
    </w:p>
    <w:p w14:paraId="70F60BC5" w14:textId="7708A93B" w:rsidR="00FA13C3" w:rsidRPr="003F23DD" w:rsidRDefault="00FA13C3" w:rsidP="00FA13C3"/>
    <w:p w14:paraId="07C9112E" w14:textId="41FE0C81" w:rsidR="00423A44" w:rsidRDefault="00FA13C3" w:rsidP="00FA13C3">
      <w:r w:rsidRPr="003F23DD">
        <w:t>You can call us on this number</w:t>
      </w:r>
      <w:r w:rsidR="00423A44">
        <w:t>:</w:t>
      </w:r>
    </w:p>
    <w:p w14:paraId="5DDAF26A" w14:textId="77777777" w:rsidR="00423A44" w:rsidRDefault="00423A44" w:rsidP="00FA13C3"/>
    <w:p w14:paraId="1BB119C2" w14:textId="4A3282C2" w:rsidR="00423A44" w:rsidRDefault="00145209" w:rsidP="006F2D01">
      <w:pPr>
        <w:pStyle w:val="ListParagraph"/>
        <w:numPr>
          <w:ilvl w:val="0"/>
          <w:numId w:val="24"/>
        </w:numPr>
        <w:ind w:left="4253" w:hanging="567"/>
      </w:pPr>
      <w:r>
        <w:rPr>
          <w:noProof/>
          <w:lang w:val="en-NZ" w:eastAsia="en-NZ"/>
        </w:rPr>
        <w:drawing>
          <wp:anchor distT="0" distB="0" distL="114300" distR="114300" simplePos="0" relativeHeight="251877376" behindDoc="0" locked="0" layoutInCell="1" allowOverlap="1" wp14:anchorId="69A2AE69" wp14:editId="2AEDA9A2">
            <wp:simplePos x="0" y="0"/>
            <wp:positionH relativeFrom="margin">
              <wp:posOffset>0</wp:posOffset>
            </wp:positionH>
            <wp:positionV relativeFrom="paragraph">
              <wp:posOffset>77289</wp:posOffset>
            </wp:positionV>
            <wp:extent cx="1559560" cy="1559560"/>
            <wp:effectExtent l="0" t="0" r="2540" b="0"/>
            <wp:wrapNone/>
            <wp:docPr id="287" name="Picture 287" descr="A person talking on the phone while working on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Picture 287" descr="A person talking on the phone while working on a computer&#10;&#10;Description automatically generated with low confidence"/>
                    <pic:cNvPicPr/>
                  </pic:nvPicPr>
                  <pic:blipFill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9560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13C3" w:rsidRPr="003F23DD">
        <w:t xml:space="preserve">Monday to Friday </w:t>
      </w:r>
      <w:r w:rsidR="00FA13C3">
        <w:t>from</w:t>
      </w:r>
      <w:r w:rsidR="00FA13C3" w:rsidRPr="003F23DD">
        <w:t xml:space="preserve"> 7am </w:t>
      </w:r>
      <w:r>
        <w:t xml:space="preserve">in the morning </w:t>
      </w:r>
      <w:r w:rsidR="00FA13C3">
        <w:t>to</w:t>
      </w:r>
      <w:r w:rsidR="00FA13C3" w:rsidRPr="003F23DD">
        <w:t xml:space="preserve"> 6pm</w:t>
      </w:r>
      <w:r>
        <w:t xml:space="preserve"> in the evening</w:t>
      </w:r>
    </w:p>
    <w:p w14:paraId="51B5ED75" w14:textId="77777777" w:rsidR="00423A44" w:rsidRDefault="00423A44" w:rsidP="00145209">
      <w:pPr>
        <w:ind w:left="4253" w:hanging="567"/>
      </w:pPr>
    </w:p>
    <w:p w14:paraId="2A2E6992" w14:textId="5AC8EFDD" w:rsidR="00FA13C3" w:rsidRPr="003F23DD" w:rsidRDefault="00423A44" w:rsidP="006F2D01">
      <w:pPr>
        <w:pStyle w:val="ListParagraph"/>
        <w:numPr>
          <w:ilvl w:val="0"/>
          <w:numId w:val="24"/>
        </w:numPr>
        <w:ind w:left="4253" w:hanging="567"/>
      </w:pPr>
      <w:r>
        <w:t>Saturday from 8am</w:t>
      </w:r>
      <w:r w:rsidR="00145209">
        <w:t xml:space="preserve"> in the morning</w:t>
      </w:r>
      <w:r>
        <w:t xml:space="preserve"> to 1pm</w:t>
      </w:r>
      <w:r w:rsidR="00145209">
        <w:t xml:space="preserve"> in the afternoon</w:t>
      </w:r>
      <w:r w:rsidR="00FA13C3" w:rsidRPr="003F23DD">
        <w:t>.</w:t>
      </w:r>
    </w:p>
    <w:p w14:paraId="5194DA2F" w14:textId="77777777" w:rsidR="00FA13C3" w:rsidRPr="003F23DD" w:rsidRDefault="00FA13C3" w:rsidP="00FA13C3"/>
    <w:p w14:paraId="5683163D" w14:textId="77777777" w:rsidR="00FA13C3" w:rsidRPr="003F23DD" w:rsidRDefault="00FA13C3" w:rsidP="00FA13C3"/>
    <w:p w14:paraId="0E2E6FD9" w14:textId="77777777" w:rsidR="00145209" w:rsidRDefault="00145209">
      <w:pPr>
        <w:spacing w:line="240" w:lineRule="auto"/>
        <w:ind w:left="0"/>
      </w:pPr>
      <w:r>
        <w:br w:type="page"/>
      </w:r>
    </w:p>
    <w:p w14:paraId="7DF901D7" w14:textId="13CF2E43" w:rsidR="00FA13C3" w:rsidRPr="003F23DD" w:rsidRDefault="00FA13C3" w:rsidP="00FA13C3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876352" behindDoc="0" locked="0" layoutInCell="1" allowOverlap="1" wp14:anchorId="10E60895" wp14:editId="2CEDE809">
            <wp:simplePos x="0" y="0"/>
            <wp:positionH relativeFrom="column">
              <wp:posOffset>-466725</wp:posOffset>
            </wp:positionH>
            <wp:positionV relativeFrom="paragraph">
              <wp:posOffset>152400</wp:posOffset>
            </wp:positionV>
            <wp:extent cx="2143125" cy="408741"/>
            <wp:effectExtent l="0" t="0" r="0" b="0"/>
            <wp:wrapNone/>
            <wp:docPr id="286" name="Picture 286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Picture 286" descr="Logo&#10;&#10;Description automatically generated with medium confidence"/>
                    <pic:cNvPicPr/>
                  </pic:nvPicPr>
                  <pic:blipFill>
                    <a:blip r:embed="rId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4087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23DD">
        <w:t xml:space="preserve">If you are a student </w:t>
      </w:r>
      <w:r w:rsidR="001E17E4">
        <w:t>who gets money from</w:t>
      </w:r>
      <w:r w:rsidRPr="003F23DD">
        <w:t xml:space="preserve"> </w:t>
      </w:r>
      <w:r w:rsidR="00423A44">
        <w:t>StudyLink</w:t>
      </w:r>
      <w:r w:rsidRPr="003F23DD">
        <w:t xml:space="preserve"> you can call us on:</w:t>
      </w:r>
    </w:p>
    <w:p w14:paraId="54C89395" w14:textId="77777777" w:rsidR="00FA13C3" w:rsidRPr="003F23DD" w:rsidRDefault="00FA13C3" w:rsidP="00FA13C3"/>
    <w:p w14:paraId="2DD2AC59" w14:textId="6B189778" w:rsidR="00FA13C3" w:rsidRPr="003774A9" w:rsidRDefault="00FA13C3" w:rsidP="00FA13C3">
      <w:pPr>
        <w:rPr>
          <w:b/>
          <w:bCs/>
        </w:rPr>
      </w:pPr>
      <w:r w:rsidRPr="003774A9">
        <w:rPr>
          <w:b/>
          <w:bCs/>
        </w:rPr>
        <w:t>0800 88 99 00</w:t>
      </w:r>
    </w:p>
    <w:p w14:paraId="062A976B" w14:textId="77777777" w:rsidR="00FA13C3" w:rsidRPr="003F23DD" w:rsidRDefault="00FA13C3" w:rsidP="00FA13C3"/>
    <w:p w14:paraId="2AFFA97B" w14:textId="1A407324" w:rsidR="00FA13C3" w:rsidRPr="003F23DD" w:rsidRDefault="00FA13C3" w:rsidP="00FA13C3"/>
    <w:p w14:paraId="512C8205" w14:textId="1368937B" w:rsidR="000263F1" w:rsidRDefault="00FA13C3" w:rsidP="00FA13C3">
      <w:r w:rsidRPr="003F23DD">
        <w:t>You can call us</w:t>
      </w:r>
      <w:r w:rsidR="000263F1">
        <w:t>:</w:t>
      </w:r>
    </w:p>
    <w:p w14:paraId="09934763" w14:textId="2DEE8471" w:rsidR="000263F1" w:rsidRDefault="00145209" w:rsidP="00FA13C3">
      <w:r>
        <w:rPr>
          <w:noProof/>
          <w:lang w:val="en-NZ" w:eastAsia="en-NZ"/>
        </w:rPr>
        <w:drawing>
          <wp:anchor distT="0" distB="0" distL="114300" distR="114300" simplePos="0" relativeHeight="251878400" behindDoc="0" locked="0" layoutInCell="1" allowOverlap="1" wp14:anchorId="3C4349C6" wp14:editId="55411964">
            <wp:simplePos x="0" y="0"/>
            <wp:positionH relativeFrom="margin">
              <wp:posOffset>27001</wp:posOffset>
            </wp:positionH>
            <wp:positionV relativeFrom="paragraph">
              <wp:posOffset>80736</wp:posOffset>
            </wp:positionV>
            <wp:extent cx="1645285" cy="1791894"/>
            <wp:effectExtent l="0" t="0" r="0" b="0"/>
            <wp:wrapNone/>
            <wp:docPr id="288" name="Picture 288" descr="A person holding a table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Picture 288" descr="A person holding a tablet&#10;&#10;Description automatically generated with medium confidence"/>
                    <pic:cNvPicPr/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285" cy="1791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708E49" w14:textId="77777777" w:rsidR="00E33693" w:rsidRDefault="00FA13C3" w:rsidP="006F2D01">
      <w:pPr>
        <w:pStyle w:val="ListParagraph"/>
        <w:numPr>
          <w:ilvl w:val="0"/>
          <w:numId w:val="23"/>
        </w:numPr>
        <w:ind w:left="4536" w:hanging="708"/>
      </w:pPr>
      <w:r w:rsidRPr="003F23DD">
        <w:t xml:space="preserve">Monday to Friday </w:t>
      </w:r>
      <w:r>
        <w:t>from</w:t>
      </w:r>
      <w:r w:rsidRPr="003F23DD">
        <w:t xml:space="preserve"> </w:t>
      </w:r>
    </w:p>
    <w:p w14:paraId="45B88B3F" w14:textId="3B0F6168" w:rsidR="000263F1" w:rsidRDefault="00FA13C3" w:rsidP="00E33693">
      <w:pPr>
        <w:pStyle w:val="ListParagraph"/>
        <w:numPr>
          <w:ilvl w:val="0"/>
          <w:numId w:val="0"/>
        </w:numPr>
        <w:ind w:left="4536"/>
      </w:pPr>
      <w:r w:rsidRPr="003F23DD">
        <w:t xml:space="preserve">7am </w:t>
      </w:r>
      <w:r>
        <w:t>to</w:t>
      </w:r>
      <w:r w:rsidRPr="003F23DD">
        <w:t xml:space="preserve"> 6pm</w:t>
      </w:r>
    </w:p>
    <w:p w14:paraId="71C4C19F" w14:textId="77777777" w:rsidR="000263F1" w:rsidRDefault="000263F1" w:rsidP="00E33693">
      <w:pPr>
        <w:ind w:left="4536" w:hanging="708"/>
      </w:pPr>
    </w:p>
    <w:p w14:paraId="5818B948" w14:textId="77777777" w:rsidR="00E33693" w:rsidRDefault="000263F1" w:rsidP="006F2D01">
      <w:pPr>
        <w:pStyle w:val="ListParagraph"/>
        <w:numPr>
          <w:ilvl w:val="0"/>
          <w:numId w:val="23"/>
        </w:numPr>
        <w:ind w:left="4536" w:hanging="708"/>
      </w:pPr>
      <w:r>
        <w:t xml:space="preserve">Saturday from </w:t>
      </w:r>
    </w:p>
    <w:p w14:paraId="448F44A8" w14:textId="3DF2C4F9" w:rsidR="00FA13C3" w:rsidRPr="003F23DD" w:rsidRDefault="000263F1" w:rsidP="00E33693">
      <w:pPr>
        <w:pStyle w:val="ListParagraph"/>
        <w:numPr>
          <w:ilvl w:val="0"/>
          <w:numId w:val="0"/>
        </w:numPr>
        <w:ind w:left="4536"/>
      </w:pPr>
      <w:r>
        <w:t>8am to 1pm</w:t>
      </w:r>
      <w:r w:rsidR="00FA13C3" w:rsidRPr="003F23DD">
        <w:t>.</w:t>
      </w:r>
      <w:r w:rsidR="00FA13C3" w:rsidRPr="003F23DD">
        <w:br w:type="page"/>
      </w:r>
    </w:p>
    <w:p w14:paraId="4749ADC2" w14:textId="27613706" w:rsidR="00FA13C3" w:rsidRDefault="00FA13C3" w:rsidP="00FA13C3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879424" behindDoc="0" locked="0" layoutInCell="1" allowOverlap="1" wp14:anchorId="3A7662E2" wp14:editId="2CCFFF8C">
            <wp:simplePos x="0" y="0"/>
            <wp:positionH relativeFrom="margin">
              <wp:posOffset>29210</wp:posOffset>
            </wp:positionH>
            <wp:positionV relativeFrom="paragraph">
              <wp:posOffset>445407</wp:posOffset>
            </wp:positionV>
            <wp:extent cx="1380932" cy="1609725"/>
            <wp:effectExtent l="0" t="0" r="0" b="0"/>
            <wp:wrapNone/>
            <wp:docPr id="289" name="Picture 289" descr="A person with her hands on her 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Picture 289" descr="A person with her hands on her face&#10;&#10;Description automatically generated with low confidence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0932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23DD">
        <w:t xml:space="preserve">You can also contact us </w:t>
      </w:r>
      <w:r w:rsidR="00163213">
        <w:t xml:space="preserve">in </w:t>
      </w:r>
      <w:r w:rsidRPr="003F23DD">
        <w:t>other ways if you:</w:t>
      </w:r>
    </w:p>
    <w:p w14:paraId="709BC550" w14:textId="77777777" w:rsidR="00FA13C3" w:rsidRPr="003F23DD" w:rsidRDefault="00FA13C3" w:rsidP="00FA13C3"/>
    <w:p w14:paraId="22ED861A" w14:textId="77777777" w:rsidR="00FA13C3" w:rsidRPr="003F23DD" w:rsidRDefault="00FA13C3" w:rsidP="006F2D01">
      <w:pPr>
        <w:pStyle w:val="ListParagraph"/>
        <w:numPr>
          <w:ilvl w:val="0"/>
          <w:numId w:val="18"/>
        </w:numPr>
        <w:ind w:left="4253" w:hanging="567"/>
      </w:pPr>
      <w:r w:rsidRPr="003F23DD">
        <w:t>are Deaf</w:t>
      </w:r>
      <w:r>
        <w:br/>
      </w:r>
    </w:p>
    <w:p w14:paraId="0D3E46A0" w14:textId="13BC43FC" w:rsidR="00FA13C3" w:rsidRPr="003F23DD" w:rsidRDefault="00FA13C3" w:rsidP="006F2D01">
      <w:pPr>
        <w:pStyle w:val="ListParagraph"/>
        <w:numPr>
          <w:ilvl w:val="0"/>
          <w:numId w:val="18"/>
        </w:numPr>
        <w:ind w:left="4253" w:hanging="567"/>
      </w:pPr>
      <w:r w:rsidRPr="003F23DD">
        <w:t>are hearing impaired</w:t>
      </w:r>
      <w:r>
        <w:br/>
      </w:r>
    </w:p>
    <w:p w14:paraId="371FBD66" w14:textId="16B3731F" w:rsidR="00FA13C3" w:rsidRPr="003F23DD" w:rsidRDefault="00145209" w:rsidP="00FA13C3">
      <w:r>
        <w:rPr>
          <w:b/>
          <w:bCs/>
          <w:noProof/>
          <w:lang w:val="en-NZ" w:eastAsia="en-NZ"/>
        </w:rPr>
        <w:drawing>
          <wp:anchor distT="0" distB="0" distL="114300" distR="114300" simplePos="0" relativeHeight="251881472" behindDoc="0" locked="0" layoutInCell="1" allowOverlap="1" wp14:anchorId="191E7183" wp14:editId="2C559A24">
            <wp:simplePos x="0" y="0"/>
            <wp:positionH relativeFrom="margin">
              <wp:posOffset>-152400</wp:posOffset>
            </wp:positionH>
            <wp:positionV relativeFrom="paragraph">
              <wp:posOffset>254907</wp:posOffset>
            </wp:positionV>
            <wp:extent cx="1562100" cy="1562100"/>
            <wp:effectExtent l="0" t="0" r="0" b="0"/>
            <wp:wrapNone/>
            <wp:docPr id="291" name="Picture 291" descr="A picture containing text, person, holding, electron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Picture 291" descr="A picture containing text, person, holding, electronics&#10;&#10;Description automatically generated"/>
                    <pic:cNvPicPr/>
                  </pic:nvPicPr>
                  <pic:blipFill>
                    <a:blip r:embed="rId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B1CBE5" w14:textId="1E78ADE2" w:rsidR="00FA13C3" w:rsidRPr="003F23DD" w:rsidRDefault="00FA13C3" w:rsidP="00FA13C3"/>
    <w:p w14:paraId="5AE7F8DD" w14:textId="77777777" w:rsidR="00FA13C3" w:rsidRPr="003F23DD" w:rsidRDefault="00FA13C3" w:rsidP="00FA13C3">
      <w:r w:rsidRPr="003F23DD">
        <w:t>You can text us on:</w:t>
      </w:r>
    </w:p>
    <w:p w14:paraId="10432CFA" w14:textId="77777777" w:rsidR="00FA13C3" w:rsidRPr="003774A9" w:rsidRDefault="00FA13C3" w:rsidP="00FA13C3">
      <w:pPr>
        <w:rPr>
          <w:b/>
          <w:bCs/>
        </w:rPr>
      </w:pPr>
    </w:p>
    <w:p w14:paraId="7C211B81" w14:textId="77777777" w:rsidR="00FA13C3" w:rsidRPr="003774A9" w:rsidRDefault="00FA13C3" w:rsidP="00FA13C3">
      <w:pPr>
        <w:rPr>
          <w:b/>
          <w:bCs/>
        </w:rPr>
      </w:pPr>
      <w:r w:rsidRPr="003774A9">
        <w:rPr>
          <w:b/>
          <w:bCs/>
        </w:rPr>
        <w:t>029 286 7170</w:t>
      </w:r>
    </w:p>
    <w:p w14:paraId="1D2915E8" w14:textId="77777777" w:rsidR="00FA13C3" w:rsidRPr="003F23DD" w:rsidRDefault="00FA13C3" w:rsidP="00FA13C3"/>
    <w:p w14:paraId="4C3A2A71" w14:textId="6D36682D" w:rsidR="00FA13C3" w:rsidRPr="003F23DD" w:rsidRDefault="00145209" w:rsidP="00FA13C3">
      <w:r>
        <w:rPr>
          <w:noProof/>
          <w:lang w:val="en-NZ" w:eastAsia="en-NZ"/>
        </w:rPr>
        <w:drawing>
          <wp:anchor distT="0" distB="0" distL="114300" distR="114300" simplePos="0" relativeHeight="251882496" behindDoc="0" locked="0" layoutInCell="1" allowOverlap="1" wp14:anchorId="46665954" wp14:editId="159F6B1D">
            <wp:simplePos x="0" y="0"/>
            <wp:positionH relativeFrom="margin">
              <wp:posOffset>26126</wp:posOffset>
            </wp:positionH>
            <wp:positionV relativeFrom="paragraph">
              <wp:posOffset>283845</wp:posOffset>
            </wp:positionV>
            <wp:extent cx="1409700" cy="1409700"/>
            <wp:effectExtent l="0" t="0" r="0" b="0"/>
            <wp:wrapNone/>
            <wp:docPr id="292" name="Picture 29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Picture 292" descr="Graphical user interface, application&#10;&#10;Description automatically generated"/>
                    <pic:cNvPicPr/>
                  </pic:nvPicPr>
                  <pic:blipFill>
                    <a:blip r:embed="rId9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7AFDA0" w14:textId="4B53E99F" w:rsidR="00FA13C3" w:rsidRPr="003F23DD" w:rsidRDefault="00FA13C3" w:rsidP="00FA13C3">
      <w:r w:rsidRPr="003F23DD">
        <w:t>You can email us at:</w:t>
      </w:r>
    </w:p>
    <w:p w14:paraId="7F60D563" w14:textId="346DDDF5" w:rsidR="00FA13C3" w:rsidRPr="003774A9" w:rsidRDefault="00FA13C3" w:rsidP="00FA13C3">
      <w:pPr>
        <w:rPr>
          <w:b/>
          <w:bCs/>
        </w:rPr>
      </w:pPr>
    </w:p>
    <w:p w14:paraId="40E73751" w14:textId="77777777" w:rsidR="00FA13C3" w:rsidRPr="003774A9" w:rsidRDefault="00FA13C3" w:rsidP="00FA13C3">
      <w:pPr>
        <w:rPr>
          <w:b/>
          <w:bCs/>
        </w:rPr>
      </w:pPr>
      <w:r w:rsidRPr="003774A9">
        <w:rPr>
          <w:b/>
          <w:bCs/>
        </w:rPr>
        <w:t>MSD_Deaf_services@msd.govt.nz</w:t>
      </w:r>
    </w:p>
    <w:p w14:paraId="2F1AF1BD" w14:textId="77777777" w:rsidR="00FA13C3" w:rsidRPr="003F23DD" w:rsidRDefault="00FA13C3" w:rsidP="00FA13C3">
      <w:r w:rsidRPr="003F23DD">
        <w:br w:type="page"/>
      </w:r>
    </w:p>
    <w:p w14:paraId="66CFE65E" w14:textId="77777777" w:rsidR="00145209" w:rsidRPr="00D57F10" w:rsidRDefault="00145209" w:rsidP="00145209">
      <w:pPr>
        <w:rPr>
          <w:rFonts w:eastAsia="Times New Roman" w:cs="Arial"/>
          <w:szCs w:val="32"/>
          <w:lang w:eastAsia="en-NZ"/>
        </w:rPr>
      </w:pPr>
      <w:r w:rsidRPr="00D57F10">
        <w:rPr>
          <w:rFonts w:cs="Arial"/>
          <w:noProof/>
          <w:szCs w:val="32"/>
          <w:lang w:val="en-NZ" w:eastAsia="en-NZ"/>
        </w:rPr>
        <w:lastRenderedPageBreak/>
        <w:drawing>
          <wp:anchor distT="0" distB="0" distL="114300" distR="114300" simplePos="0" relativeHeight="251998208" behindDoc="0" locked="0" layoutInCell="1" allowOverlap="1" wp14:anchorId="0A336938" wp14:editId="5E7CAF43">
            <wp:simplePos x="0" y="0"/>
            <wp:positionH relativeFrom="column">
              <wp:posOffset>222522</wp:posOffset>
            </wp:positionH>
            <wp:positionV relativeFrom="paragraph">
              <wp:posOffset>0</wp:posOffset>
            </wp:positionV>
            <wp:extent cx="952500" cy="1314450"/>
            <wp:effectExtent l="0" t="0" r="0" b="0"/>
            <wp:wrapThrough wrapText="bothSides">
              <wp:wrapPolygon edited="0">
                <wp:start x="432" y="0"/>
                <wp:lineTo x="0" y="313"/>
                <wp:lineTo x="0" y="11270"/>
                <wp:lineTo x="10800" y="15026"/>
                <wp:lineTo x="2592" y="15339"/>
                <wp:lineTo x="1728" y="15652"/>
                <wp:lineTo x="1728" y="21287"/>
                <wp:lineTo x="18576" y="21287"/>
                <wp:lineTo x="18576" y="20035"/>
                <wp:lineTo x="20304" y="16278"/>
                <wp:lineTo x="21168" y="15026"/>
                <wp:lineTo x="21168" y="1878"/>
                <wp:lineTo x="5184" y="0"/>
                <wp:lineTo x="432" y="0"/>
              </wp:wrapPolygon>
            </wp:wrapThrough>
            <wp:docPr id="1914" name="Picture 1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New Zealand Relay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7F10">
        <w:rPr>
          <w:rFonts w:eastAsia="Times New Roman" w:cs="Arial"/>
          <w:color w:val="000000"/>
          <w:szCs w:val="32"/>
          <w:lang w:eastAsia="en-NZ"/>
        </w:rPr>
        <w:t xml:space="preserve">If you find it hard to use the phone the </w:t>
      </w:r>
      <w:r w:rsidRPr="00D57F10">
        <w:rPr>
          <w:rFonts w:eastAsia="Times New Roman" w:cs="Arial"/>
          <w:b/>
          <w:color w:val="000000"/>
          <w:szCs w:val="32"/>
          <w:lang w:eastAsia="en-NZ"/>
        </w:rPr>
        <w:t xml:space="preserve">New Zealand Relay </w:t>
      </w:r>
      <w:r w:rsidRPr="00D57F10">
        <w:rPr>
          <w:rFonts w:eastAsia="Times New Roman" w:cs="Arial"/>
          <w:color w:val="000000"/>
          <w:szCs w:val="32"/>
          <w:lang w:eastAsia="en-NZ"/>
        </w:rPr>
        <w:t>service is for people who:</w:t>
      </w:r>
    </w:p>
    <w:p w14:paraId="50C59A4F" w14:textId="77777777" w:rsidR="00145209" w:rsidRPr="005A0EEF" w:rsidRDefault="00145209" w:rsidP="00145209">
      <w:pPr>
        <w:rPr>
          <w:rFonts w:eastAsia="Times New Roman" w:cs="Arial"/>
          <w:sz w:val="26"/>
          <w:szCs w:val="32"/>
          <w:lang w:eastAsia="en-NZ"/>
        </w:rPr>
      </w:pPr>
    </w:p>
    <w:p w14:paraId="47BDB3B2" w14:textId="77777777" w:rsidR="00145209" w:rsidRPr="00D57F10" w:rsidRDefault="00145209" w:rsidP="006F2D01">
      <w:pPr>
        <w:pStyle w:val="ListParagraph"/>
        <w:numPr>
          <w:ilvl w:val="0"/>
          <w:numId w:val="25"/>
        </w:numPr>
        <w:spacing w:after="0"/>
        <w:ind w:left="4253" w:hanging="567"/>
        <w:textAlignment w:val="baseline"/>
        <w:rPr>
          <w:rFonts w:eastAsia="Times New Roman" w:cs="Arial"/>
          <w:color w:val="000000"/>
          <w:szCs w:val="32"/>
          <w:lang w:eastAsia="en-NZ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997184" behindDoc="0" locked="0" layoutInCell="1" allowOverlap="1" wp14:anchorId="5F30E354" wp14:editId="718DE51B">
            <wp:simplePos x="0" y="0"/>
            <wp:positionH relativeFrom="column">
              <wp:posOffset>-24221</wp:posOffset>
            </wp:positionH>
            <wp:positionV relativeFrom="paragraph">
              <wp:posOffset>300899</wp:posOffset>
            </wp:positionV>
            <wp:extent cx="1447800" cy="1447800"/>
            <wp:effectExtent l="0" t="0" r="0" b="0"/>
            <wp:wrapThrough wrapText="bothSides">
              <wp:wrapPolygon edited="0">
                <wp:start x="6821" y="0"/>
                <wp:lineTo x="5400" y="284"/>
                <wp:lineTo x="4832" y="1705"/>
                <wp:lineTo x="4832" y="19611"/>
                <wp:lineTo x="5684" y="21316"/>
                <wp:lineTo x="6537" y="21316"/>
                <wp:lineTo x="14779" y="21316"/>
                <wp:lineTo x="15347" y="21316"/>
                <wp:lineTo x="16768" y="19042"/>
                <wp:lineTo x="17053" y="2842"/>
                <wp:lineTo x="15632" y="284"/>
                <wp:lineTo x="14495" y="0"/>
                <wp:lineTo x="6821" y="0"/>
              </wp:wrapPolygon>
            </wp:wrapThrough>
            <wp:docPr id="1519" name="Picture 1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" name="mobile phone cellphone.png"/>
                    <pic:cNvPicPr/>
                  </pic:nvPicPr>
                  <pic:blipFill>
                    <a:blip r:embed="rId10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color w:val="000000"/>
          <w:szCs w:val="32"/>
          <w:lang w:eastAsia="en-NZ"/>
        </w:rPr>
        <w:t>are D</w:t>
      </w:r>
      <w:r w:rsidRPr="00D57F10">
        <w:rPr>
          <w:rFonts w:eastAsia="Times New Roman" w:cs="Arial"/>
          <w:color w:val="000000"/>
          <w:szCs w:val="32"/>
          <w:lang w:eastAsia="en-NZ"/>
        </w:rPr>
        <w:t>eaf / hard of hearing</w:t>
      </w:r>
    </w:p>
    <w:p w14:paraId="53A39C30" w14:textId="77777777" w:rsidR="00145209" w:rsidRPr="005A0EEF" w:rsidRDefault="00145209" w:rsidP="008A3A44">
      <w:pPr>
        <w:pStyle w:val="ListParagraph"/>
        <w:numPr>
          <w:ilvl w:val="0"/>
          <w:numId w:val="0"/>
        </w:numPr>
        <w:ind w:left="4253"/>
        <w:rPr>
          <w:rFonts w:eastAsia="Times New Roman" w:cs="Arial"/>
          <w:sz w:val="26"/>
          <w:szCs w:val="32"/>
          <w:lang w:eastAsia="en-NZ"/>
        </w:rPr>
      </w:pPr>
    </w:p>
    <w:p w14:paraId="46ABC630" w14:textId="77777777" w:rsidR="00145209" w:rsidRPr="00D57F10" w:rsidRDefault="00145209" w:rsidP="006F2D01">
      <w:pPr>
        <w:pStyle w:val="ListParagraph"/>
        <w:numPr>
          <w:ilvl w:val="0"/>
          <w:numId w:val="25"/>
        </w:numPr>
        <w:spacing w:after="0"/>
        <w:ind w:left="4253" w:hanging="567"/>
        <w:textAlignment w:val="baseline"/>
        <w:rPr>
          <w:rFonts w:eastAsia="Times New Roman" w:cs="Arial"/>
          <w:color w:val="000000"/>
          <w:szCs w:val="32"/>
          <w:lang w:eastAsia="en-NZ"/>
        </w:rPr>
      </w:pPr>
      <w:r w:rsidRPr="00D57F10">
        <w:rPr>
          <w:rFonts w:eastAsia="Times New Roman" w:cs="Arial"/>
          <w:color w:val="000000"/>
          <w:szCs w:val="32"/>
          <w:lang w:eastAsia="en-NZ"/>
        </w:rPr>
        <w:t>are deafblind</w:t>
      </w:r>
    </w:p>
    <w:p w14:paraId="46DEF6BB" w14:textId="77777777" w:rsidR="00145209" w:rsidRPr="005A0EEF" w:rsidRDefault="00145209" w:rsidP="008A3A44">
      <w:pPr>
        <w:pStyle w:val="ListParagraph"/>
        <w:numPr>
          <w:ilvl w:val="0"/>
          <w:numId w:val="0"/>
        </w:numPr>
        <w:ind w:left="4253"/>
        <w:rPr>
          <w:rFonts w:eastAsia="Times New Roman" w:cs="Arial"/>
          <w:sz w:val="26"/>
          <w:szCs w:val="32"/>
          <w:lang w:eastAsia="en-NZ"/>
        </w:rPr>
      </w:pPr>
    </w:p>
    <w:p w14:paraId="72AC2EDC" w14:textId="77777777" w:rsidR="00145209" w:rsidRPr="00D57F10" w:rsidRDefault="00145209" w:rsidP="006F2D01">
      <w:pPr>
        <w:pStyle w:val="ListParagraph"/>
        <w:numPr>
          <w:ilvl w:val="0"/>
          <w:numId w:val="25"/>
        </w:numPr>
        <w:spacing w:after="0"/>
        <w:ind w:left="4253" w:hanging="567"/>
        <w:textAlignment w:val="baseline"/>
        <w:rPr>
          <w:rFonts w:eastAsia="Times New Roman" w:cs="Arial"/>
          <w:color w:val="000000"/>
          <w:szCs w:val="32"/>
          <w:lang w:eastAsia="en-NZ"/>
        </w:rPr>
      </w:pPr>
      <w:r>
        <w:rPr>
          <w:rFonts w:eastAsia="Times New Roman" w:cs="Arial"/>
          <w:color w:val="000000"/>
          <w:szCs w:val="32"/>
          <w:lang w:eastAsia="en-NZ"/>
        </w:rPr>
        <w:t xml:space="preserve">speech impaired / </w:t>
      </w:r>
      <w:r w:rsidRPr="00D57F10">
        <w:rPr>
          <w:rFonts w:eastAsia="Times New Roman" w:cs="Arial"/>
          <w:color w:val="000000"/>
          <w:szCs w:val="32"/>
          <w:lang w:eastAsia="en-NZ"/>
        </w:rPr>
        <w:t>find it hard to talk.</w:t>
      </w:r>
    </w:p>
    <w:p w14:paraId="528EA056" w14:textId="77777777" w:rsidR="00145209" w:rsidRDefault="00145209" w:rsidP="00145209">
      <w:pPr>
        <w:rPr>
          <w:rFonts w:cs="Arial"/>
          <w:szCs w:val="32"/>
          <w:lang w:val="en-NZ"/>
        </w:rPr>
      </w:pPr>
    </w:p>
    <w:p w14:paraId="44A9EB2B" w14:textId="77777777" w:rsidR="00145209" w:rsidRPr="00F227B7" w:rsidRDefault="00145209" w:rsidP="00145209">
      <w:pPr>
        <w:rPr>
          <w:rFonts w:cs="Arial"/>
          <w:b/>
          <w:bCs/>
          <w:szCs w:val="32"/>
          <w:lang w:val="en-NZ"/>
        </w:rPr>
      </w:pPr>
    </w:p>
    <w:p w14:paraId="45AFA7FD" w14:textId="77777777" w:rsidR="00145209" w:rsidRDefault="00145209" w:rsidP="00145209">
      <w:pPr>
        <w:rPr>
          <w:rFonts w:cs="Arial"/>
          <w:szCs w:val="32"/>
          <w:lang w:val="en-NZ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996160" behindDoc="0" locked="0" layoutInCell="1" allowOverlap="1" wp14:anchorId="6B9B239C" wp14:editId="39B1F99B">
            <wp:simplePos x="0" y="0"/>
            <wp:positionH relativeFrom="margin">
              <wp:posOffset>140335</wp:posOffset>
            </wp:positionH>
            <wp:positionV relativeFrom="paragraph">
              <wp:posOffset>107950</wp:posOffset>
            </wp:positionV>
            <wp:extent cx="1134110" cy="1181100"/>
            <wp:effectExtent l="0" t="0" r="8890" b="0"/>
            <wp:wrapNone/>
            <wp:docPr id="1822" name="Picture 1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electronics, computer, display&#10;&#10;Description automatically generated"/>
                    <pic:cNvPicPr/>
                  </pic:nvPicPr>
                  <pic:blipFill>
                    <a:blip r:embed="rId10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11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/>
          <w:szCs w:val="32"/>
          <w:lang w:val="en-NZ"/>
        </w:rPr>
        <w:t xml:space="preserve">You can find out more about </w:t>
      </w:r>
      <w:proofErr w:type="gramStart"/>
      <w:r>
        <w:rPr>
          <w:rFonts w:cs="Arial"/>
          <w:szCs w:val="32"/>
          <w:lang w:val="en-NZ"/>
        </w:rPr>
        <w:t>the  New</w:t>
      </w:r>
      <w:proofErr w:type="gramEnd"/>
      <w:r>
        <w:rPr>
          <w:rFonts w:cs="Arial"/>
          <w:szCs w:val="32"/>
          <w:lang w:val="en-NZ"/>
        </w:rPr>
        <w:t xml:space="preserve"> Zealand Relay service at:</w:t>
      </w:r>
    </w:p>
    <w:p w14:paraId="7ECC66CE" w14:textId="77777777" w:rsidR="00145209" w:rsidRDefault="00145209" w:rsidP="00145209">
      <w:pPr>
        <w:rPr>
          <w:rFonts w:cs="Arial"/>
          <w:szCs w:val="32"/>
          <w:lang w:val="en-NZ"/>
        </w:rPr>
      </w:pPr>
    </w:p>
    <w:p w14:paraId="0290DB22" w14:textId="77777777" w:rsidR="00145209" w:rsidRPr="00A51F91" w:rsidRDefault="00145209" w:rsidP="00145209">
      <w:pPr>
        <w:rPr>
          <w:rFonts w:cs="Arial"/>
          <w:b/>
          <w:bCs/>
          <w:szCs w:val="32"/>
          <w:lang w:val="en-NZ"/>
        </w:rPr>
      </w:pPr>
      <w:r>
        <w:rPr>
          <w:rFonts w:cs="Arial"/>
          <w:b/>
          <w:bCs/>
          <w:szCs w:val="32"/>
          <w:lang w:val="en-NZ"/>
        </w:rPr>
        <w:t>www.nzrelay.co.nz</w:t>
      </w:r>
    </w:p>
    <w:p w14:paraId="0F140D44" w14:textId="0657C605" w:rsidR="004B6D8D" w:rsidRPr="003F23DD" w:rsidRDefault="004B6D8D" w:rsidP="003F23DD">
      <w:r w:rsidRPr="003F23DD">
        <w:br w:type="page"/>
      </w:r>
    </w:p>
    <w:p w14:paraId="70546CFA" w14:textId="540478EA" w:rsidR="00FE4C41" w:rsidRPr="003F23DD" w:rsidRDefault="00561819" w:rsidP="005A55E3">
      <w:pPr>
        <w:pStyle w:val="Heading1"/>
      </w:pPr>
      <w:r w:rsidRPr="00B814BE"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787264" behindDoc="1" locked="0" layoutInCell="1" allowOverlap="1" wp14:anchorId="4CF25925" wp14:editId="5D88ED5A">
                <wp:simplePos x="0" y="0"/>
                <wp:positionH relativeFrom="margin">
                  <wp:align>right</wp:align>
                </wp:positionH>
                <wp:positionV relativeFrom="paragraph">
                  <wp:posOffset>-142875</wp:posOffset>
                </wp:positionV>
                <wp:extent cx="5712460" cy="589280"/>
                <wp:effectExtent l="19050" t="19050" r="21590" b="20320"/>
                <wp:wrapNone/>
                <wp:docPr id="313" name="Rectangle: Rounded Corners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2460" cy="5892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55E5AC" w14:textId="77777777" w:rsidR="00145209" w:rsidRPr="00153863" w:rsidRDefault="00145209" w:rsidP="005618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F25925" id="Rectangle: Rounded Corners 313" o:spid="_x0000_s1034" style="position:absolute;left:0;text-align:left;margin-left:398.6pt;margin-top:-11.25pt;width:449.8pt;height:46.4pt;z-index:-251529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" filled="f" strokecolor="#2e74b5 [2408]" strokeweight="2.25pt">
                <v:stroke joinstyle="miter"/>
                <v:path arrowok="t"/>
                <v:textbox>
                  <w:txbxContent>
                    <w:p w14:paraId="3C55E5AC" w14:textId="77777777" w:rsidR="00145209" w:rsidRPr="00153863" w:rsidRDefault="00145209" w:rsidP="00561819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B6D8D" w:rsidRPr="003F23DD">
        <w:t xml:space="preserve">How to apply </w:t>
      </w:r>
      <w:r w:rsidR="007137DA">
        <w:t>o</w:t>
      </w:r>
      <w:r w:rsidR="007137DA" w:rsidRPr="003F23DD">
        <w:t xml:space="preserve">n </w:t>
      </w:r>
      <w:r w:rsidR="004B6D8D" w:rsidRPr="003F23DD">
        <w:t>MyMSD</w:t>
      </w:r>
    </w:p>
    <w:p w14:paraId="46D6F9E5" w14:textId="0620FF8C" w:rsidR="004B6D8D" w:rsidRPr="003F23DD" w:rsidRDefault="004B6D8D" w:rsidP="003F23DD"/>
    <w:p w14:paraId="14B3014B" w14:textId="37B3D61F" w:rsidR="004B6D8D" w:rsidRPr="003F23DD" w:rsidRDefault="00145209" w:rsidP="003F23DD">
      <w:r w:rsidRPr="00B814BE">
        <w:rPr>
          <w:noProof/>
          <w:color w:val="000000" w:themeColor="text1"/>
          <w:lang w:val="en-NZ" w:eastAsia="en-NZ"/>
        </w:rPr>
        <mc:AlternateContent>
          <mc:Choice Requires="wps">
            <w:drawing>
              <wp:anchor distT="0" distB="0" distL="114300" distR="114300" simplePos="0" relativeHeight="252002304" behindDoc="1" locked="0" layoutInCell="1" allowOverlap="1" wp14:anchorId="245BA627" wp14:editId="337198DA">
                <wp:simplePos x="0" y="0"/>
                <wp:positionH relativeFrom="margin">
                  <wp:posOffset>2129246</wp:posOffset>
                </wp:positionH>
                <wp:positionV relativeFrom="paragraph">
                  <wp:posOffset>163921</wp:posOffset>
                </wp:positionV>
                <wp:extent cx="3476625" cy="1240971"/>
                <wp:effectExtent l="0" t="0" r="9525" b="0"/>
                <wp:wrapNone/>
                <wp:docPr id="1888" name="Rectangle 1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1240971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4D1D2A" id="Rectangle 1888" o:spid="_x0000_s1026" style="position:absolute;margin-left:167.65pt;margin-top:12.9pt;width:273.75pt;height:97.7pt;z-index:-25131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" fillcolor="#bdd6ee [1304]" stroked="f" strokeweight="1pt">
                <w10:wrap anchorx="margin"/>
              </v:rect>
            </w:pict>
          </mc:Fallback>
        </mc:AlternateContent>
      </w:r>
    </w:p>
    <w:p w14:paraId="26D20EBE" w14:textId="5825A83B" w:rsidR="004B6D8D" w:rsidRPr="003F23DD" w:rsidRDefault="00145209" w:rsidP="003F23DD">
      <w:r w:rsidRPr="00145209">
        <w:rPr>
          <w:b/>
          <w:noProof/>
          <w:lang w:val="en-NZ" w:eastAsia="en-NZ"/>
        </w:rPr>
        <w:drawing>
          <wp:anchor distT="0" distB="0" distL="114300" distR="114300" simplePos="0" relativeHeight="252000256" behindDoc="0" locked="0" layoutInCell="1" allowOverlap="1" wp14:anchorId="465EA8C8" wp14:editId="130A8509">
            <wp:simplePos x="0" y="0"/>
            <wp:positionH relativeFrom="column">
              <wp:posOffset>-326571</wp:posOffset>
            </wp:positionH>
            <wp:positionV relativeFrom="paragraph">
              <wp:posOffset>166732</wp:posOffset>
            </wp:positionV>
            <wp:extent cx="2239645" cy="414655"/>
            <wp:effectExtent l="0" t="0" r="0" b="0"/>
            <wp:wrapThrough wrapText="bothSides">
              <wp:wrapPolygon edited="0">
                <wp:start x="367" y="992"/>
                <wp:lineTo x="551" y="19847"/>
                <wp:lineTo x="13412" y="19847"/>
                <wp:lineTo x="17086" y="17862"/>
                <wp:lineTo x="21312" y="9923"/>
                <wp:lineTo x="21128" y="992"/>
                <wp:lineTo x="367" y="992"/>
              </wp:wrapPolygon>
            </wp:wrapThrough>
            <wp:docPr id="1823" name="Picture 1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WINZ_Left aligned_black.png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645" cy="41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6D8D" w:rsidRPr="00145209">
        <w:rPr>
          <w:b/>
        </w:rPr>
        <w:t>MyMSD</w:t>
      </w:r>
      <w:r w:rsidR="004B6D8D" w:rsidRPr="003F23DD">
        <w:t xml:space="preserve"> is</w:t>
      </w:r>
      <w:r w:rsidR="007C0337" w:rsidRPr="003F23DD">
        <w:t xml:space="preserve"> a Work and Income website that lets you manage your Work and Income account</w:t>
      </w:r>
      <w:r w:rsidR="00D457B4" w:rsidRPr="003F23DD">
        <w:t>.</w:t>
      </w:r>
      <w:r w:rsidRPr="00145209">
        <w:rPr>
          <w:noProof/>
          <w:color w:val="000000" w:themeColor="text1"/>
          <w:lang w:val="en-NZ" w:eastAsia="en-NZ"/>
        </w:rPr>
        <w:t xml:space="preserve"> </w:t>
      </w:r>
    </w:p>
    <w:p w14:paraId="72A963F7" w14:textId="66D26BC6" w:rsidR="00D457B4" w:rsidRPr="003F23DD" w:rsidRDefault="00D457B4" w:rsidP="003F23DD"/>
    <w:p w14:paraId="4D39A558" w14:textId="317D7601" w:rsidR="00670C4D" w:rsidRPr="003F23DD" w:rsidRDefault="00060DBE" w:rsidP="003F23DD">
      <w:r>
        <w:rPr>
          <w:noProof/>
          <w:lang w:val="en-NZ" w:eastAsia="en-NZ"/>
        </w:rPr>
        <w:drawing>
          <wp:anchor distT="0" distB="0" distL="114300" distR="114300" simplePos="0" relativeHeight="251728896" behindDoc="0" locked="0" layoutInCell="1" allowOverlap="1" wp14:anchorId="58531495" wp14:editId="69066B69">
            <wp:simplePos x="0" y="0"/>
            <wp:positionH relativeFrom="margin">
              <wp:align>left</wp:align>
            </wp:positionH>
            <wp:positionV relativeFrom="paragraph">
              <wp:posOffset>139598</wp:posOffset>
            </wp:positionV>
            <wp:extent cx="1422188" cy="962025"/>
            <wp:effectExtent l="0" t="0" r="6985" b="0"/>
            <wp:wrapNone/>
            <wp:docPr id="271" name="Picture 27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Picture 271" descr="A picture containing text&#10;&#10;Description automatically generated"/>
                    <pic:cNvPicPr/>
                  </pic:nvPicPr>
                  <pic:blipFill>
                    <a:blip r:embed="rId10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188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DB2C0D" w14:textId="3D899646" w:rsidR="00D457B4" w:rsidRPr="003F23DD" w:rsidRDefault="00D457B4" w:rsidP="003F23DD">
      <w:r w:rsidRPr="003F23DD">
        <w:t xml:space="preserve">You can use MyMSD to apply for </w:t>
      </w:r>
      <w:r w:rsidR="00402BA1">
        <w:t>a dental treatment payment</w:t>
      </w:r>
      <w:r w:rsidR="004A3F80" w:rsidRPr="003F23DD">
        <w:t>.</w:t>
      </w:r>
    </w:p>
    <w:p w14:paraId="2D8A6400" w14:textId="7B3638CE" w:rsidR="0014742E" w:rsidRDefault="0014742E" w:rsidP="003F23DD"/>
    <w:p w14:paraId="6A2E414D" w14:textId="7D8DF27E" w:rsidR="005A55E3" w:rsidRDefault="00402BA1" w:rsidP="003F23DD">
      <w:r w:rsidRPr="005A55E3">
        <w:rPr>
          <w:noProof/>
          <w:lang w:val="en-NZ" w:eastAsia="en-NZ"/>
        </w:rPr>
        <w:drawing>
          <wp:anchor distT="0" distB="0" distL="114300" distR="114300" simplePos="0" relativeHeight="251726848" behindDoc="0" locked="0" layoutInCell="1" allowOverlap="1" wp14:anchorId="70CF6909" wp14:editId="01CCD02E">
            <wp:simplePos x="0" y="0"/>
            <wp:positionH relativeFrom="margin">
              <wp:posOffset>-235494</wp:posOffset>
            </wp:positionH>
            <wp:positionV relativeFrom="paragraph">
              <wp:posOffset>419100</wp:posOffset>
            </wp:positionV>
            <wp:extent cx="1900011" cy="2676885"/>
            <wp:effectExtent l="19050" t="19050" r="24130" b="28575"/>
            <wp:wrapNone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0011" cy="26768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E4D0C0" w14:textId="3853AFD9" w:rsidR="005A55E3" w:rsidRDefault="005A55E3" w:rsidP="003F23DD">
      <w:r>
        <w:t>You can find out more about MyMSD in the Easy Read document:</w:t>
      </w:r>
    </w:p>
    <w:p w14:paraId="20FF4797" w14:textId="77777777" w:rsidR="005A55E3" w:rsidRDefault="005A55E3" w:rsidP="003F23DD"/>
    <w:p w14:paraId="7A03FF67" w14:textId="29E8849B" w:rsidR="005A55E3" w:rsidRDefault="005A55E3" w:rsidP="003F23DD">
      <w:pPr>
        <w:rPr>
          <w:b/>
          <w:bCs/>
        </w:rPr>
      </w:pPr>
      <w:r>
        <w:rPr>
          <w:b/>
          <w:bCs/>
        </w:rPr>
        <w:t>Keep in touch with MyMSD</w:t>
      </w:r>
    </w:p>
    <w:p w14:paraId="5833F830" w14:textId="5CC52706" w:rsidR="005A55E3" w:rsidRDefault="005A55E3" w:rsidP="003F23DD">
      <w:pPr>
        <w:rPr>
          <w:b/>
          <w:bCs/>
        </w:rPr>
      </w:pPr>
    </w:p>
    <w:p w14:paraId="1276E600" w14:textId="1DBE4EE8" w:rsidR="005A55E3" w:rsidRDefault="005A55E3" w:rsidP="003F23DD">
      <w:r>
        <w:t>You can find this Easy Read document at:</w:t>
      </w:r>
    </w:p>
    <w:p w14:paraId="28E5ECC7" w14:textId="77777777" w:rsidR="005A55E3" w:rsidRPr="005A55E3" w:rsidRDefault="005A55E3" w:rsidP="003F23DD"/>
    <w:p w14:paraId="6A57515D" w14:textId="71143515" w:rsidR="00827A47" w:rsidRPr="00060DBE" w:rsidRDefault="00060DBE" w:rsidP="003F23DD">
      <w:pPr>
        <w:rPr>
          <w:b/>
          <w:bCs/>
        </w:rPr>
      </w:pPr>
      <w:r w:rsidRPr="00060DBE">
        <w:rPr>
          <w:b/>
          <w:bCs/>
        </w:rPr>
        <w:t>https://bit.ly/3JfT4M3</w:t>
      </w:r>
      <w:r w:rsidR="00827A47" w:rsidRPr="00060DBE">
        <w:rPr>
          <w:b/>
          <w:bCs/>
        </w:rPr>
        <w:br w:type="page"/>
      </w:r>
    </w:p>
    <w:p w14:paraId="06327C3E" w14:textId="7AE798E0" w:rsidR="0014742E" w:rsidRPr="003F23DD" w:rsidRDefault="00060DBE" w:rsidP="003F23DD">
      <w:r w:rsidRPr="00060DBE">
        <w:rPr>
          <w:noProof/>
          <w:lang w:val="en-NZ" w:eastAsia="en-NZ"/>
        </w:rPr>
        <w:lastRenderedPageBreak/>
        <w:drawing>
          <wp:anchor distT="0" distB="0" distL="114300" distR="114300" simplePos="0" relativeHeight="251729920" behindDoc="0" locked="0" layoutInCell="1" allowOverlap="1" wp14:anchorId="21E0D1D2" wp14:editId="3F508474">
            <wp:simplePos x="0" y="0"/>
            <wp:positionH relativeFrom="column">
              <wp:posOffset>-352425</wp:posOffset>
            </wp:positionH>
            <wp:positionV relativeFrom="paragraph">
              <wp:posOffset>0</wp:posOffset>
            </wp:positionV>
            <wp:extent cx="1974675" cy="3028951"/>
            <wp:effectExtent l="19050" t="19050" r="26035" b="19050"/>
            <wp:wrapNone/>
            <wp:docPr id="272" name="Picture 27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Picture 272" descr="Graphical user interface, application&#10;&#10;Description automatically generated"/>
                    <pic:cNvPicPr/>
                  </pic:nvPicPr>
                  <pic:blipFill>
                    <a:blip r:embed="rId10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675" cy="30289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196119" w:rsidRPr="003F23DD">
        <w:t>T</w:t>
      </w:r>
      <w:r w:rsidR="0014742E" w:rsidRPr="003F23DD">
        <w:t xml:space="preserve">o log </w:t>
      </w:r>
      <w:r w:rsidR="00177AF1" w:rsidRPr="003F23DD">
        <w:t xml:space="preserve">in to MyMSD </w:t>
      </w:r>
      <w:r w:rsidR="0014742E" w:rsidRPr="003F23DD">
        <w:t>you will need your:</w:t>
      </w:r>
    </w:p>
    <w:p w14:paraId="31B99B1A" w14:textId="387FFE7A" w:rsidR="0014742E" w:rsidRPr="003F23DD" w:rsidRDefault="0014742E" w:rsidP="003F23DD"/>
    <w:p w14:paraId="2152537B" w14:textId="14ED0844" w:rsidR="0014742E" w:rsidRPr="003F23DD" w:rsidRDefault="0014742E" w:rsidP="006F2D01">
      <w:pPr>
        <w:pStyle w:val="ListParagraph"/>
        <w:numPr>
          <w:ilvl w:val="0"/>
          <w:numId w:val="12"/>
        </w:numPr>
        <w:ind w:left="4253" w:hanging="567"/>
      </w:pPr>
      <w:r w:rsidRPr="003F23DD">
        <w:t>MSD client number</w:t>
      </w:r>
      <w:r w:rsidR="00827A47" w:rsidRPr="003F23DD">
        <w:br/>
      </w:r>
    </w:p>
    <w:p w14:paraId="44D0CF09" w14:textId="6462D47E" w:rsidR="0014742E" w:rsidRPr="003F23DD" w:rsidRDefault="00177AF1" w:rsidP="006F2D01">
      <w:pPr>
        <w:pStyle w:val="ListParagraph"/>
        <w:numPr>
          <w:ilvl w:val="0"/>
          <w:numId w:val="12"/>
        </w:numPr>
        <w:ind w:left="4253" w:hanging="567"/>
      </w:pPr>
      <w:r w:rsidRPr="003F23DD">
        <w:t>MyMSD PIN number</w:t>
      </w:r>
      <w:r w:rsidR="00827A47" w:rsidRPr="003F23DD">
        <w:br/>
      </w:r>
    </w:p>
    <w:p w14:paraId="4867A0E7" w14:textId="243E8695" w:rsidR="0055654D" w:rsidRPr="003F23DD" w:rsidRDefault="00177AF1" w:rsidP="006F2D01">
      <w:pPr>
        <w:pStyle w:val="ListParagraph"/>
        <w:numPr>
          <w:ilvl w:val="0"/>
          <w:numId w:val="12"/>
        </w:numPr>
        <w:ind w:left="4253" w:hanging="567"/>
      </w:pPr>
      <w:r w:rsidRPr="003F23DD">
        <w:t>date of birth</w:t>
      </w:r>
      <w:r w:rsidR="00060DBE">
        <w:t>.</w:t>
      </w:r>
    </w:p>
    <w:p w14:paraId="14E183A6" w14:textId="7D2D4A54" w:rsidR="0055654D" w:rsidRPr="003F23DD" w:rsidRDefault="00827A47" w:rsidP="003F23DD">
      <w:r w:rsidRPr="003F23DD">
        <w:br/>
      </w:r>
    </w:p>
    <w:p w14:paraId="2ECB4567" w14:textId="7FF8AC31" w:rsidR="0055654D" w:rsidRPr="003F23DD" w:rsidRDefault="00060DBE" w:rsidP="003F23DD">
      <w:r w:rsidRPr="00060DBE">
        <w:rPr>
          <w:noProof/>
          <w:lang w:val="en-NZ" w:eastAsia="en-NZ"/>
        </w:rPr>
        <w:drawing>
          <wp:anchor distT="0" distB="0" distL="114300" distR="114300" simplePos="0" relativeHeight="251730944" behindDoc="0" locked="0" layoutInCell="1" allowOverlap="1" wp14:anchorId="46920961" wp14:editId="0EF63621">
            <wp:simplePos x="0" y="0"/>
            <wp:positionH relativeFrom="column">
              <wp:posOffset>-428625</wp:posOffset>
            </wp:positionH>
            <wp:positionV relativeFrom="paragraph">
              <wp:posOffset>13335</wp:posOffset>
            </wp:positionV>
            <wp:extent cx="2190750" cy="905988"/>
            <wp:effectExtent l="19050" t="19050" r="19050" b="27940"/>
            <wp:wrapNone/>
            <wp:docPr id="273" name="Picture 27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Picture 273" descr="Graphical user interface, application&#10;&#10;Description automatically generated"/>
                    <pic:cNvPicPr/>
                  </pic:nvPicPr>
                  <pic:blipFill>
                    <a:blip r:embed="rId10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9059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54D" w:rsidRPr="003F23DD">
        <w:t>You can also use RealMe to log</w:t>
      </w:r>
      <w:r w:rsidR="007137DA">
        <w:t xml:space="preserve"> </w:t>
      </w:r>
      <w:r w:rsidR="0055654D" w:rsidRPr="003F23DD">
        <w:t xml:space="preserve">in to MyMSD by clicking the </w:t>
      </w:r>
      <w:r w:rsidR="00D613BB" w:rsidRPr="003F23DD">
        <w:t>Log</w:t>
      </w:r>
      <w:r w:rsidR="007137DA">
        <w:t xml:space="preserve"> </w:t>
      </w:r>
      <w:r w:rsidR="00D613BB" w:rsidRPr="003F23DD">
        <w:t>in with RealMe button on the log</w:t>
      </w:r>
      <w:r w:rsidR="007137DA">
        <w:t xml:space="preserve"> </w:t>
      </w:r>
      <w:r w:rsidR="00D613BB" w:rsidRPr="003F23DD">
        <w:t>in page.</w:t>
      </w:r>
    </w:p>
    <w:p w14:paraId="27F268E9" w14:textId="4E09AF41" w:rsidR="00D613BB" w:rsidRPr="003F23DD" w:rsidRDefault="00827A47" w:rsidP="003F23DD">
      <w:r w:rsidRPr="003F23DD">
        <w:br/>
      </w:r>
    </w:p>
    <w:p w14:paraId="7C01217F" w14:textId="5FBCF0F6" w:rsidR="00D613BB" w:rsidRPr="003F23DD" w:rsidRDefault="00060DBE" w:rsidP="003F23DD">
      <w:r w:rsidRPr="00060DBE">
        <w:rPr>
          <w:noProof/>
          <w:lang w:val="en-NZ" w:eastAsia="en-NZ"/>
        </w:rPr>
        <w:drawing>
          <wp:anchor distT="0" distB="0" distL="114300" distR="114300" simplePos="0" relativeHeight="251731968" behindDoc="0" locked="0" layoutInCell="1" allowOverlap="1" wp14:anchorId="12C12BA4" wp14:editId="16873741">
            <wp:simplePos x="0" y="0"/>
            <wp:positionH relativeFrom="column">
              <wp:posOffset>-590550</wp:posOffset>
            </wp:positionH>
            <wp:positionV relativeFrom="paragraph">
              <wp:posOffset>327660</wp:posOffset>
            </wp:positionV>
            <wp:extent cx="2522855" cy="361864"/>
            <wp:effectExtent l="0" t="0" r="0" b="635"/>
            <wp:wrapNone/>
            <wp:docPr id="274" name="Picture 274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Picture 274" descr="Graphical user interface, text, application, chat or text message&#10;&#10;Description automatically generated"/>
                    <pic:cNvPicPr/>
                  </pic:nvPicPr>
                  <pic:blipFill rotWithShape="1">
                    <a:blip r:embed="rId10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22855" cy="361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65C" w:rsidRPr="003F23DD">
        <w:t>If you do not have a MyMSD account</w:t>
      </w:r>
      <w:r w:rsidR="00354F12" w:rsidRPr="003F23DD">
        <w:t xml:space="preserve"> you can create one by clicking on </w:t>
      </w:r>
      <w:r w:rsidR="007137DA">
        <w:rPr>
          <w:b/>
          <w:bCs/>
        </w:rPr>
        <w:t>R</w:t>
      </w:r>
      <w:r w:rsidR="007137DA" w:rsidRPr="00060DBE">
        <w:rPr>
          <w:b/>
          <w:bCs/>
        </w:rPr>
        <w:t xml:space="preserve">egister </w:t>
      </w:r>
      <w:r w:rsidR="00E05B4F" w:rsidRPr="00060DBE">
        <w:rPr>
          <w:b/>
          <w:bCs/>
        </w:rPr>
        <w:t>for MyMSD</w:t>
      </w:r>
      <w:r w:rsidR="00E05B4F" w:rsidRPr="003F23DD">
        <w:t xml:space="preserve"> at:</w:t>
      </w:r>
    </w:p>
    <w:p w14:paraId="4DF9F324" w14:textId="1DA601F6" w:rsidR="00E05B4F" w:rsidRPr="003F23DD" w:rsidRDefault="00231D6D" w:rsidP="003F23DD">
      <w:r>
        <w:rPr>
          <w:noProof/>
          <w:lang w:val="en-NZ" w:eastAsia="en-NZ"/>
        </w:rPr>
        <w:drawing>
          <wp:anchor distT="0" distB="0" distL="114300" distR="114300" simplePos="0" relativeHeight="251732992" behindDoc="0" locked="0" layoutInCell="1" allowOverlap="1" wp14:anchorId="33FF76E7" wp14:editId="0D4EC1E8">
            <wp:simplePos x="0" y="0"/>
            <wp:positionH relativeFrom="column">
              <wp:posOffset>252004</wp:posOffset>
            </wp:positionH>
            <wp:positionV relativeFrom="paragraph">
              <wp:posOffset>113755</wp:posOffset>
            </wp:positionV>
            <wp:extent cx="1116387" cy="1162050"/>
            <wp:effectExtent l="0" t="0" r="7620" b="0"/>
            <wp:wrapNone/>
            <wp:docPr id="275" name="Picture 275" descr="A picture containing text, electronics, computer,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Picture 275" descr="A picture containing text, electronics, computer, display&#10;&#10;Description automatically generated"/>
                    <pic:cNvPicPr/>
                  </pic:nvPicPr>
                  <pic:blipFill>
                    <a:blip r:embed="rId10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387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A487A4" w14:textId="3E6757F4" w:rsidR="00FF4CF4" w:rsidRPr="00060DBE" w:rsidRDefault="00E05B4F" w:rsidP="003F23DD">
      <w:pPr>
        <w:rPr>
          <w:b/>
          <w:bCs/>
        </w:rPr>
      </w:pPr>
      <w:r w:rsidRPr="00060DBE">
        <w:rPr>
          <w:b/>
          <w:bCs/>
        </w:rPr>
        <w:t>https://my.msd.govt.nz</w:t>
      </w:r>
    </w:p>
    <w:p w14:paraId="073AD4E8" w14:textId="3FE3BB9C" w:rsidR="00FF4CF4" w:rsidRPr="003F23DD" w:rsidRDefault="00FF4CF4" w:rsidP="003F23DD">
      <w:r w:rsidRPr="003F23DD">
        <w:br w:type="page"/>
      </w:r>
    </w:p>
    <w:p w14:paraId="30C902C8" w14:textId="209F1075" w:rsidR="00FF4CF4" w:rsidRPr="003F23DD" w:rsidRDefault="00060DBE" w:rsidP="003F23DD">
      <w:r w:rsidRPr="00060DBE">
        <w:rPr>
          <w:noProof/>
          <w:lang w:val="en-NZ" w:eastAsia="en-NZ"/>
        </w:rPr>
        <w:lastRenderedPageBreak/>
        <w:drawing>
          <wp:anchor distT="0" distB="0" distL="114300" distR="114300" simplePos="0" relativeHeight="251734016" behindDoc="0" locked="0" layoutInCell="1" allowOverlap="1" wp14:anchorId="344EC1CA" wp14:editId="54CAF421">
            <wp:simplePos x="0" y="0"/>
            <wp:positionH relativeFrom="margin">
              <wp:align>left</wp:align>
            </wp:positionH>
            <wp:positionV relativeFrom="paragraph">
              <wp:posOffset>22695</wp:posOffset>
            </wp:positionV>
            <wp:extent cx="1717862" cy="2085975"/>
            <wp:effectExtent l="19050" t="19050" r="15875" b="9525"/>
            <wp:wrapNone/>
            <wp:docPr id="276" name="Picture 27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Picture 276" descr="Graphical user interface, application&#10;&#10;Description automatically generated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862" cy="2085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4CF4" w:rsidRPr="003F23DD">
        <w:t xml:space="preserve">Once you have logged in to the MyMSD website </w:t>
      </w:r>
      <w:r w:rsidR="00B93500" w:rsidRPr="003F23DD">
        <w:t xml:space="preserve">you need to click on </w:t>
      </w:r>
      <w:r w:rsidR="00B93500" w:rsidRPr="00060DBE">
        <w:rPr>
          <w:b/>
          <w:bCs/>
        </w:rPr>
        <w:t>Apply</w:t>
      </w:r>
      <w:r w:rsidR="009B0E17" w:rsidRPr="003F23DD">
        <w:t xml:space="preserve"> on the left </w:t>
      </w:r>
      <w:r w:rsidR="007137DA">
        <w:t>side of</w:t>
      </w:r>
      <w:r w:rsidR="009B0E17" w:rsidRPr="003F23DD">
        <w:t xml:space="preserve"> the screen.</w:t>
      </w:r>
    </w:p>
    <w:p w14:paraId="5920A998" w14:textId="3F47905D" w:rsidR="009B0E17" w:rsidRPr="003F23DD" w:rsidRDefault="00060DBE" w:rsidP="003F23DD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77A07F1" wp14:editId="090473E1">
                <wp:simplePos x="0" y="0"/>
                <wp:positionH relativeFrom="column">
                  <wp:posOffset>122307</wp:posOffset>
                </wp:positionH>
                <wp:positionV relativeFrom="paragraph">
                  <wp:posOffset>489467</wp:posOffset>
                </wp:positionV>
                <wp:extent cx="847725" cy="447675"/>
                <wp:effectExtent l="0" t="0" r="28575" b="28575"/>
                <wp:wrapNone/>
                <wp:docPr id="277" name="Oval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4476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EA04CEE" id="Oval 277" o:spid="_x0000_s1026" style="position:absolute;margin-left:9.65pt;margin-top:38.55pt;width:66.75pt;height:35.2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 w:rsidR="00827A47" w:rsidRPr="003F23DD">
        <w:br/>
      </w:r>
    </w:p>
    <w:p w14:paraId="17F53B97" w14:textId="77777777" w:rsidR="00060DBE" w:rsidRDefault="00060DBE" w:rsidP="003F23DD"/>
    <w:p w14:paraId="18DD0A65" w14:textId="77777777" w:rsidR="00060DBE" w:rsidRDefault="00060DBE" w:rsidP="003F23DD"/>
    <w:p w14:paraId="445B3ED7" w14:textId="77777777" w:rsidR="00060DBE" w:rsidRDefault="00060DBE" w:rsidP="003F23DD"/>
    <w:p w14:paraId="1E65A606" w14:textId="72E488A6" w:rsidR="00711DB7" w:rsidRPr="003F23DD" w:rsidRDefault="00481AF3" w:rsidP="003F23DD">
      <w:r w:rsidRPr="003F23DD">
        <w:t>On the next screen c</w:t>
      </w:r>
      <w:r w:rsidR="00140D79" w:rsidRPr="003F23DD">
        <w:t>lick on</w:t>
      </w:r>
      <w:r w:rsidR="00711DB7" w:rsidRPr="003F23DD">
        <w:t>:</w:t>
      </w:r>
      <w:r w:rsidR="00140D79" w:rsidRPr="003F23DD">
        <w:t xml:space="preserve"> </w:t>
      </w:r>
    </w:p>
    <w:p w14:paraId="6FB7BA76" w14:textId="05DDC5F3" w:rsidR="009B0E17" w:rsidRPr="003F23DD" w:rsidRDefault="00140D79" w:rsidP="003F23DD">
      <w:r w:rsidRPr="005A55E3">
        <w:rPr>
          <w:b/>
          <w:bCs/>
        </w:rPr>
        <w:t xml:space="preserve">I need help with a </w:t>
      </w:r>
      <w:r w:rsidR="005A55E3" w:rsidRPr="005A55E3">
        <w:rPr>
          <w:b/>
          <w:bCs/>
        </w:rPr>
        <w:t>one-off</w:t>
      </w:r>
      <w:r w:rsidRPr="005A55E3">
        <w:rPr>
          <w:b/>
          <w:bCs/>
        </w:rPr>
        <w:t xml:space="preserve"> cost</w:t>
      </w:r>
      <w:r w:rsidR="00481AF3" w:rsidRPr="003F23DD">
        <w:t>.</w:t>
      </w:r>
    </w:p>
    <w:p w14:paraId="2B6EE3BC" w14:textId="36C49940" w:rsidR="00402BA1" w:rsidRDefault="00E90328" w:rsidP="003F23DD">
      <w:r w:rsidRPr="00E90328">
        <w:rPr>
          <w:noProof/>
          <w:lang w:val="en-NZ" w:eastAsia="en-NZ"/>
        </w:rPr>
        <w:drawing>
          <wp:anchor distT="0" distB="0" distL="114300" distR="114300" simplePos="0" relativeHeight="252015616" behindDoc="0" locked="0" layoutInCell="1" allowOverlap="1" wp14:anchorId="1F69197A" wp14:editId="1423C733">
            <wp:simplePos x="0" y="0"/>
            <wp:positionH relativeFrom="column">
              <wp:posOffset>-224608</wp:posOffset>
            </wp:positionH>
            <wp:positionV relativeFrom="paragraph">
              <wp:posOffset>518433</wp:posOffset>
            </wp:positionV>
            <wp:extent cx="5731510" cy="3544249"/>
            <wp:effectExtent l="19050" t="19050" r="21590" b="18415"/>
            <wp:wrapThrough wrapText="bothSides">
              <wp:wrapPolygon edited="0">
                <wp:start x="-72" y="-116"/>
                <wp:lineTo x="-72" y="21596"/>
                <wp:lineTo x="21610" y="21596"/>
                <wp:lineTo x="21610" y="-116"/>
                <wp:lineTo x="-72" y="-116"/>
              </wp:wrapPolygon>
            </wp:wrapThrough>
            <wp:docPr id="1895" name="Picture 1895" descr="C:\Users\KathA\Desktop\Current work\MSD - Dental work\MyMSD screenshot for dental (first slide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thA\Desktop\Current work\MSD - Dental work\MyMSD screenshot for dental (first slide).png"/>
                    <pic:cNvPicPr>
                      <a:picLocks noChangeAspect="1" noChangeArrowheads="1"/>
                    </pic:cNvPicPr>
                  </pic:nvPicPr>
                  <pic:blipFill>
                    <a:blip r:embed="rId10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442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0ECD7B" w14:textId="4E76987C" w:rsidR="00140D79" w:rsidRPr="003F23DD" w:rsidRDefault="00140D79" w:rsidP="003F23DD"/>
    <w:p w14:paraId="66CD14F9" w14:textId="06CF1C0D" w:rsidR="001B2665" w:rsidRPr="003F23DD" w:rsidRDefault="001B2665" w:rsidP="003F23DD">
      <w:r w:rsidRPr="003F23DD">
        <w:br w:type="page"/>
      </w:r>
    </w:p>
    <w:p w14:paraId="3D2FBFF6" w14:textId="791EA46F" w:rsidR="001B2665" w:rsidRDefault="003069D6" w:rsidP="00026C13">
      <w:r w:rsidRPr="003069D6">
        <w:rPr>
          <w:noProof/>
          <w:lang w:val="en-NZ" w:eastAsia="en-NZ"/>
        </w:rPr>
        <w:lastRenderedPageBreak/>
        <w:drawing>
          <wp:anchor distT="0" distB="0" distL="114300" distR="114300" simplePos="0" relativeHeight="251889664" behindDoc="0" locked="0" layoutInCell="1" allowOverlap="1" wp14:anchorId="54880AB2" wp14:editId="06E6346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725433" cy="1725433"/>
            <wp:effectExtent l="0" t="0" r="8255" b="8255"/>
            <wp:wrapNone/>
            <wp:docPr id="225" name="Picture 225" descr="A picture containing person, person, indoor, s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225" descr="A picture containing person, person, indoor, su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433" cy="1725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4109" w:rsidRPr="003F23DD">
        <w:t>On the next screen</w:t>
      </w:r>
      <w:r w:rsidR="00026C13">
        <w:t>:</w:t>
      </w:r>
    </w:p>
    <w:p w14:paraId="5F445ED2" w14:textId="7120BD08" w:rsidR="00026C13" w:rsidRDefault="00026C13" w:rsidP="00026C13"/>
    <w:p w14:paraId="79AA1648" w14:textId="5A2DD2E3" w:rsidR="00026C13" w:rsidRPr="00026C13" w:rsidRDefault="00026C13" w:rsidP="006F2D01">
      <w:pPr>
        <w:pStyle w:val="ListParagraph"/>
        <w:numPr>
          <w:ilvl w:val="0"/>
          <w:numId w:val="13"/>
        </w:numPr>
        <w:ind w:left="4253" w:hanging="567"/>
      </w:pPr>
      <w:r>
        <w:t xml:space="preserve">click the arrow next to </w:t>
      </w:r>
      <w:r w:rsidRPr="00026C13">
        <w:rPr>
          <w:b/>
          <w:bCs/>
        </w:rPr>
        <w:t xml:space="preserve">Medical and </w:t>
      </w:r>
      <w:r w:rsidR="00365E9A">
        <w:rPr>
          <w:b/>
          <w:bCs/>
        </w:rPr>
        <w:t>d</w:t>
      </w:r>
      <w:r w:rsidR="00365E9A" w:rsidRPr="00026C13">
        <w:rPr>
          <w:b/>
          <w:bCs/>
        </w:rPr>
        <w:t>ental</w:t>
      </w:r>
      <w:r>
        <w:rPr>
          <w:b/>
          <w:bCs/>
        </w:rPr>
        <w:br/>
      </w:r>
    </w:p>
    <w:p w14:paraId="5AB5C68C" w14:textId="3EC78B35" w:rsidR="00481AF3" w:rsidRDefault="00365E9A" w:rsidP="006F2D01">
      <w:pPr>
        <w:pStyle w:val="ListParagraph"/>
        <w:numPr>
          <w:ilvl w:val="0"/>
          <w:numId w:val="13"/>
        </w:numPr>
        <w:ind w:left="4253" w:hanging="567"/>
      </w:pPr>
      <w:r>
        <w:t xml:space="preserve">click on </w:t>
      </w:r>
      <w:r w:rsidR="00026C13">
        <w:t xml:space="preserve">the </w:t>
      </w:r>
      <w:r w:rsidR="00026C13" w:rsidRPr="00026C13">
        <w:rPr>
          <w:b/>
          <w:bCs/>
        </w:rPr>
        <w:t>Dental costs</w:t>
      </w:r>
      <w:r w:rsidR="00026C13">
        <w:t xml:space="preserve"> checkbox</w:t>
      </w:r>
      <w:r w:rsidR="00026C13">
        <w:br/>
      </w:r>
    </w:p>
    <w:p w14:paraId="0491DE5F" w14:textId="046A4CB3" w:rsidR="00026C13" w:rsidRPr="00026C13" w:rsidRDefault="00026C13" w:rsidP="006F2D01">
      <w:pPr>
        <w:pStyle w:val="ListParagraph"/>
        <w:numPr>
          <w:ilvl w:val="0"/>
          <w:numId w:val="13"/>
        </w:numPr>
        <w:ind w:left="4253" w:hanging="567"/>
      </w:pPr>
      <w:r>
        <w:t xml:space="preserve">click the </w:t>
      </w:r>
      <w:r w:rsidRPr="00026C13">
        <w:rPr>
          <w:b/>
          <w:bCs/>
        </w:rPr>
        <w:t xml:space="preserve">Next </w:t>
      </w:r>
      <w:r>
        <w:t>button.</w:t>
      </w:r>
    </w:p>
    <w:p w14:paraId="3053B126" w14:textId="01EF9E97" w:rsidR="00481AF3" w:rsidRDefault="00481AF3" w:rsidP="003F23DD"/>
    <w:p w14:paraId="6783194F" w14:textId="4BC66908" w:rsidR="00402BA1" w:rsidRPr="003F23DD" w:rsidRDefault="00E90328" w:rsidP="003F23DD">
      <w:r>
        <w:rPr>
          <w:noProof/>
          <w:lang w:val="en-NZ" w:eastAsia="en-NZ"/>
        </w:rPr>
        <w:drawing>
          <wp:anchor distT="0" distB="0" distL="114300" distR="114300" simplePos="0" relativeHeight="251928576" behindDoc="0" locked="0" layoutInCell="1" allowOverlap="1" wp14:anchorId="7949F94B" wp14:editId="576D31A4">
            <wp:simplePos x="0" y="0"/>
            <wp:positionH relativeFrom="margin">
              <wp:posOffset>-21590</wp:posOffset>
            </wp:positionH>
            <wp:positionV relativeFrom="paragraph">
              <wp:posOffset>304165</wp:posOffset>
            </wp:positionV>
            <wp:extent cx="5731510" cy="3382010"/>
            <wp:effectExtent l="19050" t="19050" r="21590" b="27940"/>
            <wp:wrapNone/>
            <wp:docPr id="197" name="Picture 19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 descr="Graphical user interface, text, application, email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820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2A9FDFFA" w14:textId="71866465" w:rsidR="001B2665" w:rsidRPr="003F23DD" w:rsidRDefault="001B2665" w:rsidP="003F23DD"/>
    <w:p w14:paraId="4FBBBACF" w14:textId="3CC0DF31" w:rsidR="009F3D53" w:rsidRPr="003F23DD" w:rsidRDefault="009F3D53" w:rsidP="003F23DD">
      <w:r w:rsidRPr="003F23DD">
        <w:br w:type="page"/>
      </w:r>
    </w:p>
    <w:p w14:paraId="061F9D27" w14:textId="788EB289" w:rsidR="00F4311F" w:rsidRPr="003F23DD" w:rsidRDefault="004E3A31" w:rsidP="003F23DD">
      <w:r w:rsidRPr="003F23DD">
        <w:lastRenderedPageBreak/>
        <w:t>You then need to upload</w:t>
      </w:r>
      <w:r w:rsidR="00C561CA" w:rsidRPr="003F23DD">
        <w:t xml:space="preserve"> </w:t>
      </w:r>
      <w:r w:rsidR="007A6111" w:rsidRPr="003F23DD">
        <w:t xml:space="preserve">your Dental Treatment information </w:t>
      </w:r>
      <w:proofErr w:type="spellStart"/>
      <w:r w:rsidR="007A6111" w:rsidRPr="003F23DD">
        <w:t>form</w:t>
      </w:r>
      <w:proofErr w:type="spellEnd"/>
      <w:r w:rsidR="00905E45" w:rsidRPr="003F23DD">
        <w:t xml:space="preserve"> using the </w:t>
      </w:r>
      <w:r w:rsidR="00905E45" w:rsidRPr="00060DBE">
        <w:rPr>
          <w:b/>
          <w:bCs/>
        </w:rPr>
        <w:t>Get started</w:t>
      </w:r>
      <w:r w:rsidR="00905E45" w:rsidRPr="003F23DD">
        <w:t xml:space="preserve"> button</w:t>
      </w:r>
      <w:r w:rsidR="007A6111" w:rsidRPr="003F23DD">
        <w:t>.</w:t>
      </w:r>
    </w:p>
    <w:p w14:paraId="5CED68F4" w14:textId="1CE6084D" w:rsidR="00905E45" w:rsidRPr="003F23DD" w:rsidRDefault="00905E45" w:rsidP="003F23DD"/>
    <w:p w14:paraId="215CC73C" w14:textId="3FD92500" w:rsidR="009F3D53" w:rsidRPr="003F23DD" w:rsidRDefault="00ED28A0" w:rsidP="003F23DD">
      <w:r>
        <w:rPr>
          <w:noProof/>
          <w:lang w:val="en-NZ" w:eastAsia="en-NZ"/>
        </w:rPr>
        <w:drawing>
          <wp:anchor distT="0" distB="0" distL="114300" distR="114300" simplePos="0" relativeHeight="251929600" behindDoc="0" locked="0" layoutInCell="1" allowOverlap="1" wp14:anchorId="728BCBB3" wp14:editId="621F5FD2">
            <wp:simplePos x="0" y="0"/>
            <wp:positionH relativeFrom="margin">
              <wp:posOffset>-21590</wp:posOffset>
            </wp:positionH>
            <wp:positionV relativeFrom="paragraph">
              <wp:posOffset>34290</wp:posOffset>
            </wp:positionV>
            <wp:extent cx="5731510" cy="3935730"/>
            <wp:effectExtent l="19050" t="19050" r="21590" b="26670"/>
            <wp:wrapNone/>
            <wp:docPr id="198" name="Picture 19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 descr="Graphical user interface, text, application, email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357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5E163958" w14:textId="14725542" w:rsidR="009F3D53" w:rsidRPr="003F23DD" w:rsidRDefault="009F3D53" w:rsidP="003F23DD"/>
    <w:p w14:paraId="6198B54E" w14:textId="77777777" w:rsidR="00711D9E" w:rsidRPr="003F23DD" w:rsidRDefault="00711D9E" w:rsidP="003F23DD"/>
    <w:p w14:paraId="5A1B09C8" w14:textId="77777777" w:rsidR="00606A04" w:rsidRPr="003F23DD" w:rsidRDefault="00606A04" w:rsidP="003F23DD"/>
    <w:p w14:paraId="5F6AAE36" w14:textId="77777777" w:rsidR="00026C13" w:rsidRDefault="005B4109" w:rsidP="003F23DD">
      <w:r w:rsidRPr="003F23DD">
        <w:t xml:space="preserve"> </w:t>
      </w:r>
      <w:r w:rsidR="00C529F6" w:rsidRPr="003F23DD">
        <w:br w:type="page"/>
      </w:r>
    </w:p>
    <w:p w14:paraId="10395CD4" w14:textId="099BBACC" w:rsidR="00026C13" w:rsidRDefault="003069D6" w:rsidP="003F23DD">
      <w:r w:rsidRPr="003069D6">
        <w:rPr>
          <w:noProof/>
          <w:lang w:val="en-NZ" w:eastAsia="en-NZ"/>
        </w:rPr>
        <w:lastRenderedPageBreak/>
        <w:drawing>
          <wp:anchor distT="0" distB="0" distL="114300" distR="114300" simplePos="0" relativeHeight="251890688" behindDoc="0" locked="0" layoutInCell="1" allowOverlap="1" wp14:anchorId="53FB3A1C" wp14:editId="1441493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542470" cy="1542470"/>
            <wp:effectExtent l="0" t="0" r="635" b="0"/>
            <wp:wrapNone/>
            <wp:docPr id="226" name="Picture 226" descr="A person sitting at a table with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 descr="A person sitting at a table with a comput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70" cy="154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26C13">
        <w:t>To upload your documents you:</w:t>
      </w:r>
    </w:p>
    <w:p w14:paraId="4110F85E" w14:textId="43150FA1" w:rsidR="00026C13" w:rsidRDefault="00026C13" w:rsidP="003F23DD"/>
    <w:p w14:paraId="1A057965" w14:textId="4F7D8F78" w:rsidR="00026C13" w:rsidRDefault="00026C13" w:rsidP="006F2D01">
      <w:pPr>
        <w:pStyle w:val="ListParagraph"/>
        <w:numPr>
          <w:ilvl w:val="0"/>
          <w:numId w:val="15"/>
        </w:numPr>
        <w:ind w:left="4253" w:hanging="567"/>
        <w:rPr>
          <w:b/>
          <w:bCs/>
        </w:rPr>
      </w:pPr>
      <w:r>
        <w:t xml:space="preserve">click </w:t>
      </w:r>
      <w:r w:rsidRPr="00026C13">
        <w:rPr>
          <w:b/>
          <w:bCs/>
        </w:rPr>
        <w:t>Add</w:t>
      </w:r>
    </w:p>
    <w:p w14:paraId="1EF5D2B3" w14:textId="5F33C039" w:rsidR="00026C13" w:rsidRPr="00026C13" w:rsidRDefault="00026C13" w:rsidP="00026C13">
      <w:pPr>
        <w:pStyle w:val="ListParagraph"/>
        <w:numPr>
          <w:ilvl w:val="0"/>
          <w:numId w:val="0"/>
        </w:numPr>
        <w:ind w:left="4253"/>
        <w:rPr>
          <w:b/>
          <w:bCs/>
        </w:rPr>
      </w:pPr>
    </w:p>
    <w:p w14:paraId="7245EED0" w14:textId="5F62237F" w:rsidR="00026C13" w:rsidRDefault="003069D6" w:rsidP="006F2D01">
      <w:pPr>
        <w:pStyle w:val="ListParagraph"/>
        <w:numPr>
          <w:ilvl w:val="0"/>
          <w:numId w:val="15"/>
        </w:numPr>
        <w:ind w:left="4253" w:hanging="567"/>
      </w:pPr>
      <w:r w:rsidRPr="003069D6">
        <w:rPr>
          <w:noProof/>
          <w:lang w:val="en-NZ" w:eastAsia="en-NZ"/>
        </w:rPr>
        <w:drawing>
          <wp:anchor distT="0" distB="0" distL="114300" distR="114300" simplePos="0" relativeHeight="251891712" behindDoc="0" locked="0" layoutInCell="1" allowOverlap="1" wp14:anchorId="0A6248A9" wp14:editId="27A2BC4B">
            <wp:simplePos x="0" y="0"/>
            <wp:positionH relativeFrom="margin">
              <wp:align>left</wp:align>
            </wp:positionH>
            <wp:positionV relativeFrom="paragraph">
              <wp:posOffset>389614</wp:posOffset>
            </wp:positionV>
            <wp:extent cx="1692247" cy="1227657"/>
            <wp:effectExtent l="0" t="0" r="3810" b="0"/>
            <wp:wrapNone/>
            <wp:docPr id="227" name="Picture 227" descr="A picture containing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 descr="A picture containing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47" cy="1227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26C13">
        <w:t>choose a file from your device to upload</w:t>
      </w:r>
      <w:r w:rsidR="00026C13">
        <w:br/>
      </w:r>
    </w:p>
    <w:p w14:paraId="75E22E43" w14:textId="71FB033D" w:rsidR="00026C13" w:rsidRDefault="00026C13" w:rsidP="006F2D01">
      <w:pPr>
        <w:pStyle w:val="ListParagraph"/>
        <w:numPr>
          <w:ilvl w:val="0"/>
          <w:numId w:val="15"/>
        </w:numPr>
        <w:ind w:left="4253" w:hanging="567"/>
      </w:pPr>
      <w:r>
        <w:t xml:space="preserve">click </w:t>
      </w:r>
      <w:r w:rsidRPr="00026C13">
        <w:rPr>
          <w:b/>
          <w:bCs/>
        </w:rPr>
        <w:t>Add more</w:t>
      </w:r>
      <w:r>
        <w:t xml:space="preserve"> if you need to upload another file.</w:t>
      </w:r>
    </w:p>
    <w:p w14:paraId="46D4803C" w14:textId="7DE8305D" w:rsidR="00026C13" w:rsidRDefault="00033C51" w:rsidP="00026C13">
      <w:r w:rsidRPr="00033C51">
        <w:rPr>
          <w:noProof/>
          <w:lang w:val="en-NZ" w:eastAsia="en-NZ"/>
        </w:rPr>
        <w:drawing>
          <wp:anchor distT="0" distB="0" distL="114300" distR="114300" simplePos="0" relativeHeight="251951104" behindDoc="0" locked="0" layoutInCell="1" allowOverlap="1" wp14:anchorId="2EAF5E17" wp14:editId="6DC309D6">
            <wp:simplePos x="0" y="0"/>
            <wp:positionH relativeFrom="column">
              <wp:posOffset>116840</wp:posOffset>
            </wp:positionH>
            <wp:positionV relativeFrom="paragraph">
              <wp:posOffset>-4808</wp:posOffset>
            </wp:positionV>
            <wp:extent cx="1410789" cy="1410789"/>
            <wp:effectExtent l="0" t="0" r="0" b="0"/>
            <wp:wrapThrough wrapText="bothSides">
              <wp:wrapPolygon edited="0">
                <wp:start x="8753" y="0"/>
                <wp:lineTo x="7586" y="1751"/>
                <wp:lineTo x="6710" y="7002"/>
                <wp:lineTo x="5543" y="9045"/>
                <wp:lineTo x="5835" y="19256"/>
                <wp:lineTo x="6419" y="21299"/>
                <wp:lineTo x="14296" y="21299"/>
                <wp:lineTo x="14588" y="21299"/>
                <wp:lineTo x="16047" y="9045"/>
                <wp:lineTo x="13713" y="6419"/>
                <wp:lineTo x="11670" y="5252"/>
                <wp:lineTo x="12254" y="4085"/>
                <wp:lineTo x="11962" y="1459"/>
                <wp:lineTo x="11087" y="0"/>
                <wp:lineTo x="8753" y="0"/>
              </wp:wrapPolygon>
            </wp:wrapThrough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789" cy="14107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3BF8BC" w14:textId="1D3B102C" w:rsidR="00026C13" w:rsidRDefault="00026C13" w:rsidP="00026C13">
      <w:r>
        <w:t>You need to make sure that the document shows:</w:t>
      </w:r>
    </w:p>
    <w:p w14:paraId="5D8B1D96" w14:textId="7A8CEBF4" w:rsidR="00026C13" w:rsidRDefault="00026C13" w:rsidP="00026C13"/>
    <w:p w14:paraId="01377E77" w14:textId="0E0560DA" w:rsidR="00026C13" w:rsidRDefault="003069D6" w:rsidP="006F2D01">
      <w:pPr>
        <w:pStyle w:val="ListParagraph"/>
        <w:numPr>
          <w:ilvl w:val="0"/>
          <w:numId w:val="14"/>
        </w:numPr>
        <w:ind w:left="4253" w:hanging="567"/>
      </w:pPr>
      <w:r w:rsidRPr="003069D6">
        <w:rPr>
          <w:noProof/>
          <w:lang w:val="en-NZ" w:eastAsia="en-NZ"/>
        </w:rPr>
        <w:drawing>
          <wp:anchor distT="0" distB="0" distL="114300" distR="114300" simplePos="0" relativeHeight="251895808" behindDoc="0" locked="0" layoutInCell="1" allowOverlap="1" wp14:anchorId="2AE89ED8" wp14:editId="11337B31">
            <wp:simplePos x="0" y="0"/>
            <wp:positionH relativeFrom="margin">
              <wp:posOffset>118936</wp:posOffset>
            </wp:positionH>
            <wp:positionV relativeFrom="paragraph">
              <wp:posOffset>149860</wp:posOffset>
            </wp:positionV>
            <wp:extent cx="1240971" cy="938176"/>
            <wp:effectExtent l="0" t="0" r="0" b="0"/>
            <wp:wrapNone/>
            <wp:docPr id="232" name="Picture 232" descr="Whiteboa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 descr="Whiteboar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971" cy="938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6C13">
        <w:t>the name of your dentist</w:t>
      </w:r>
      <w:r w:rsidR="00026C13">
        <w:br/>
      </w:r>
    </w:p>
    <w:p w14:paraId="2E9ECA8A" w14:textId="35C0438D" w:rsidR="00026C13" w:rsidRDefault="00033C51" w:rsidP="006F2D01">
      <w:pPr>
        <w:pStyle w:val="ListParagraph"/>
        <w:numPr>
          <w:ilvl w:val="0"/>
          <w:numId w:val="14"/>
        </w:numPr>
        <w:ind w:left="4253" w:hanging="567"/>
      </w:pPr>
      <w:r w:rsidRPr="003069D6">
        <w:rPr>
          <w:noProof/>
          <w:lang w:val="en-NZ" w:eastAsia="en-NZ"/>
        </w:rPr>
        <w:drawing>
          <wp:anchor distT="0" distB="0" distL="114300" distR="114300" simplePos="0" relativeHeight="251896832" behindDoc="0" locked="0" layoutInCell="1" allowOverlap="1" wp14:anchorId="3EC6A949" wp14:editId="3B66B7FB">
            <wp:simplePos x="0" y="0"/>
            <wp:positionH relativeFrom="margin">
              <wp:posOffset>0</wp:posOffset>
            </wp:positionH>
            <wp:positionV relativeFrom="paragraph">
              <wp:posOffset>535123</wp:posOffset>
            </wp:positionV>
            <wp:extent cx="1852930" cy="1311910"/>
            <wp:effectExtent l="0" t="0" r="0" b="0"/>
            <wp:wrapNone/>
            <wp:docPr id="233" name="Picture 233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 descr="Graphical user interface,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26C13">
        <w:t>the date</w:t>
      </w:r>
      <w:r w:rsidR="00026C13">
        <w:br/>
      </w:r>
    </w:p>
    <w:p w14:paraId="32B9AFD5" w14:textId="2C46DE05" w:rsidR="00026C13" w:rsidRDefault="00026C13" w:rsidP="006F2D01">
      <w:pPr>
        <w:pStyle w:val="ListParagraph"/>
        <w:numPr>
          <w:ilvl w:val="0"/>
          <w:numId w:val="14"/>
        </w:numPr>
        <w:ind w:left="4253" w:hanging="567"/>
      </w:pPr>
      <w:r>
        <w:t xml:space="preserve">the GST number if </w:t>
      </w:r>
      <w:r w:rsidR="003069D6">
        <w:t>there is</w:t>
      </w:r>
      <w:r>
        <w:t xml:space="preserve"> one</w:t>
      </w:r>
      <w:r>
        <w:br/>
      </w:r>
    </w:p>
    <w:p w14:paraId="4B659B4E" w14:textId="78AE12DD" w:rsidR="00026C13" w:rsidRDefault="00033C51" w:rsidP="006F2D01">
      <w:pPr>
        <w:pStyle w:val="ListParagraph"/>
        <w:numPr>
          <w:ilvl w:val="0"/>
          <w:numId w:val="14"/>
        </w:numPr>
        <w:ind w:left="4253" w:hanging="567"/>
      </w:pPr>
      <w:r w:rsidRPr="003069D6">
        <w:rPr>
          <w:noProof/>
          <w:lang w:val="en-NZ" w:eastAsia="en-NZ"/>
        </w:rPr>
        <w:drawing>
          <wp:anchor distT="0" distB="0" distL="114300" distR="114300" simplePos="0" relativeHeight="251894784" behindDoc="0" locked="0" layoutInCell="1" allowOverlap="1" wp14:anchorId="302AE81E" wp14:editId="641A9EDB">
            <wp:simplePos x="0" y="0"/>
            <wp:positionH relativeFrom="margin">
              <wp:posOffset>117475</wp:posOffset>
            </wp:positionH>
            <wp:positionV relativeFrom="paragraph">
              <wp:posOffset>518342</wp:posOffset>
            </wp:positionV>
            <wp:extent cx="1359535" cy="1359535"/>
            <wp:effectExtent l="0" t="0" r="0" b="0"/>
            <wp:wrapNone/>
            <wp:docPr id="231" name="Picture 231" descr="A person holding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Picture 231" descr="A person holding a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26C13">
        <w:t>the amount of money you are applying for</w:t>
      </w:r>
    </w:p>
    <w:p w14:paraId="7AA8631C" w14:textId="61A7AD3E" w:rsidR="00026C13" w:rsidRDefault="00026C13" w:rsidP="00026C13">
      <w:pPr>
        <w:pStyle w:val="ListParagraph"/>
        <w:numPr>
          <w:ilvl w:val="0"/>
          <w:numId w:val="0"/>
        </w:numPr>
        <w:ind w:left="4253"/>
      </w:pPr>
    </w:p>
    <w:p w14:paraId="5A3AB652" w14:textId="1B4039C5" w:rsidR="00026C13" w:rsidRDefault="00026C13" w:rsidP="006F2D01">
      <w:pPr>
        <w:pStyle w:val="ListParagraph"/>
        <w:numPr>
          <w:ilvl w:val="0"/>
          <w:numId w:val="14"/>
        </w:numPr>
        <w:ind w:left="4253" w:hanging="567"/>
      </w:pPr>
      <w:r>
        <w:t>the name of the person the treatment is for.</w:t>
      </w:r>
    </w:p>
    <w:p w14:paraId="19BB8711" w14:textId="53D80C12" w:rsidR="007D413F" w:rsidRPr="003F23DD" w:rsidRDefault="003069D6" w:rsidP="003F23DD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902976" behindDoc="0" locked="0" layoutInCell="1" allowOverlap="1" wp14:anchorId="246BA7D3" wp14:editId="2A932020">
            <wp:simplePos x="0" y="0"/>
            <wp:positionH relativeFrom="margin">
              <wp:align>left</wp:align>
            </wp:positionH>
            <wp:positionV relativeFrom="paragraph">
              <wp:posOffset>135862</wp:posOffset>
            </wp:positionV>
            <wp:extent cx="1741336" cy="1741336"/>
            <wp:effectExtent l="0" t="0" r="0" b="0"/>
            <wp:wrapNone/>
            <wp:docPr id="237" name="Picture 237" descr="A picture containing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A picture containing car&#10;&#10;Description automatically generated"/>
                    <pic:cNvPicPr/>
                  </pic:nvPicPr>
                  <pic:blipFill>
                    <a:blip r:embed="rId1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991" cy="1742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13F" w:rsidRPr="003F23DD">
        <w:t>You will then need to answer some questions like:</w:t>
      </w:r>
    </w:p>
    <w:p w14:paraId="423F7198" w14:textId="206167CE" w:rsidR="00127C63" w:rsidRPr="003F23DD" w:rsidRDefault="00127C63" w:rsidP="003069D6">
      <w:pPr>
        <w:ind w:left="0"/>
      </w:pPr>
    </w:p>
    <w:p w14:paraId="52040646" w14:textId="74FA2C82" w:rsidR="009D1AEA" w:rsidRPr="003F23DD" w:rsidRDefault="00423A44" w:rsidP="003069D6">
      <w:pPr>
        <w:pStyle w:val="ListParagraph"/>
      </w:pPr>
      <w:r>
        <w:rPr>
          <w:noProof/>
          <w:lang w:val="en-NZ" w:eastAsia="en-NZ"/>
        </w:rPr>
        <w:drawing>
          <wp:anchor distT="0" distB="0" distL="114300" distR="114300" simplePos="0" relativeHeight="251900928" behindDoc="0" locked="0" layoutInCell="1" allowOverlap="1" wp14:anchorId="32AD235D" wp14:editId="23A4409F">
            <wp:simplePos x="0" y="0"/>
            <wp:positionH relativeFrom="margin">
              <wp:posOffset>182518</wp:posOffset>
            </wp:positionH>
            <wp:positionV relativeFrom="paragraph">
              <wp:posOffset>592455</wp:posOffset>
            </wp:positionV>
            <wp:extent cx="1410789" cy="1410789"/>
            <wp:effectExtent l="0" t="0" r="0" b="0"/>
            <wp:wrapNone/>
            <wp:docPr id="236" name="Picture 236" descr="A picture containing person, wall, spectacles, gogg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Picture 257" descr="A picture containing person, wall, spectacles, goggles&#10;&#10;Description automatically generated"/>
                    <pic:cNvPicPr/>
                  </pic:nvPicPr>
                  <pic:blipFill>
                    <a:blip r:embed="rId1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789" cy="14107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0A06">
        <w:t>w</w:t>
      </w:r>
      <w:r w:rsidR="009D1AEA" w:rsidRPr="003F23DD">
        <w:t>hy you cannot use your assets to pay for your treatment</w:t>
      </w:r>
    </w:p>
    <w:p w14:paraId="3AC1E905" w14:textId="3A80A9AD" w:rsidR="00FA73D0" w:rsidRPr="003F23DD" w:rsidRDefault="00FA73D0" w:rsidP="003069D6">
      <w:pPr>
        <w:pStyle w:val="ListParagraph"/>
        <w:numPr>
          <w:ilvl w:val="0"/>
          <w:numId w:val="0"/>
        </w:numPr>
        <w:ind w:left="4253"/>
      </w:pPr>
    </w:p>
    <w:p w14:paraId="5679E2CF" w14:textId="488E5F39" w:rsidR="006F622C" w:rsidRPr="003F23DD" w:rsidRDefault="006F622C" w:rsidP="003069D6">
      <w:pPr>
        <w:pStyle w:val="ListParagraph"/>
      </w:pPr>
      <w:r w:rsidRPr="003F23DD">
        <w:t xml:space="preserve">what kind of treatment you need like an </w:t>
      </w:r>
      <w:r w:rsidR="003A1079" w:rsidRPr="003F23DD">
        <w:t>extraction</w:t>
      </w:r>
    </w:p>
    <w:p w14:paraId="398C072D" w14:textId="47B0B21A" w:rsidR="00FA73D0" w:rsidRPr="003F23DD" w:rsidRDefault="00402BA1" w:rsidP="003069D6">
      <w:pPr>
        <w:pStyle w:val="ListParagraph"/>
        <w:numPr>
          <w:ilvl w:val="0"/>
          <w:numId w:val="0"/>
        </w:numPr>
        <w:ind w:left="4253"/>
      </w:pPr>
      <w:r w:rsidRPr="003069D6">
        <w:rPr>
          <w:noProof/>
          <w:lang w:val="en-NZ" w:eastAsia="en-NZ"/>
        </w:rPr>
        <w:drawing>
          <wp:anchor distT="0" distB="0" distL="114300" distR="114300" simplePos="0" relativeHeight="251898880" behindDoc="0" locked="0" layoutInCell="1" allowOverlap="1" wp14:anchorId="0942325C" wp14:editId="7503A5D7">
            <wp:simplePos x="0" y="0"/>
            <wp:positionH relativeFrom="margin">
              <wp:posOffset>0</wp:posOffset>
            </wp:positionH>
            <wp:positionV relativeFrom="paragraph">
              <wp:posOffset>356870</wp:posOffset>
            </wp:positionV>
            <wp:extent cx="1852930" cy="1311910"/>
            <wp:effectExtent l="0" t="0" r="0" b="0"/>
            <wp:wrapNone/>
            <wp:docPr id="234" name="Picture 234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 descr="Graphical user interface,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BF4CA1" w14:textId="616A57A1" w:rsidR="00FA1B67" w:rsidRPr="003F23DD" w:rsidRDefault="00FA1B67" w:rsidP="003069D6">
      <w:pPr>
        <w:pStyle w:val="ListParagraph"/>
      </w:pPr>
      <w:r w:rsidRPr="003F23DD">
        <w:t xml:space="preserve">how much </w:t>
      </w:r>
      <w:r w:rsidR="003069D6">
        <w:t xml:space="preserve">money </w:t>
      </w:r>
      <w:r w:rsidRPr="003F23DD">
        <w:t>you need</w:t>
      </w:r>
    </w:p>
    <w:p w14:paraId="111F48A3" w14:textId="545FB6BF" w:rsidR="00FA1B67" w:rsidRPr="003F23DD" w:rsidRDefault="00FA1B67" w:rsidP="003069D6">
      <w:pPr>
        <w:pStyle w:val="ListParagraph"/>
        <w:numPr>
          <w:ilvl w:val="0"/>
          <w:numId w:val="0"/>
        </w:numPr>
        <w:ind w:left="4253"/>
      </w:pPr>
    </w:p>
    <w:p w14:paraId="1D085B6C" w14:textId="2493B999" w:rsidR="00820A32" w:rsidRPr="003F23DD" w:rsidRDefault="00423A44" w:rsidP="003069D6">
      <w:pPr>
        <w:pStyle w:val="ListParagraph"/>
      </w:pPr>
      <w:r>
        <w:rPr>
          <w:noProof/>
          <w:lang w:val="en-NZ" w:eastAsia="en-NZ"/>
        </w:rPr>
        <w:drawing>
          <wp:anchor distT="0" distB="0" distL="114300" distR="114300" simplePos="0" relativeHeight="251930624" behindDoc="0" locked="0" layoutInCell="1" allowOverlap="1" wp14:anchorId="5243F5E7" wp14:editId="64733A29">
            <wp:simplePos x="0" y="0"/>
            <wp:positionH relativeFrom="margin">
              <wp:align>right</wp:align>
            </wp:positionH>
            <wp:positionV relativeFrom="paragraph">
              <wp:posOffset>1085215</wp:posOffset>
            </wp:positionV>
            <wp:extent cx="5731510" cy="3801745"/>
            <wp:effectExtent l="19050" t="19050" r="21590" b="27305"/>
            <wp:wrapNone/>
            <wp:docPr id="9" name="Picture 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, email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17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FA1B67" w:rsidRPr="003F23DD">
        <w:t>what your MSD payment card number is.</w:t>
      </w:r>
      <w:r w:rsidR="00820A32" w:rsidRPr="003F23DD">
        <w:br w:type="page"/>
      </w:r>
    </w:p>
    <w:p w14:paraId="004F3A9A" w14:textId="37F81E54" w:rsidR="00C529F6" w:rsidRPr="003F23DD" w:rsidRDefault="003069D6" w:rsidP="003F23DD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905024" behindDoc="0" locked="0" layoutInCell="1" allowOverlap="1" wp14:anchorId="06B068A9" wp14:editId="0D5BAF5F">
            <wp:simplePos x="0" y="0"/>
            <wp:positionH relativeFrom="margin">
              <wp:align>left</wp:align>
            </wp:positionH>
            <wp:positionV relativeFrom="paragraph">
              <wp:posOffset>7979</wp:posOffset>
            </wp:positionV>
            <wp:extent cx="1788160" cy="1788160"/>
            <wp:effectExtent l="0" t="0" r="2540" b="0"/>
            <wp:wrapNone/>
            <wp:docPr id="238" name="Picture 238" descr="A person shaking hands with another pers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Picture 299" descr="A person shaking hands with another person&#10;&#10;Description automatically generated with medium confidence"/>
                    <pic:cNvPicPr/>
                  </pic:nvPicPr>
                  <pic:blipFill>
                    <a:blip r:embed="rId7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16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5212" w:rsidRPr="003F23DD">
        <w:t xml:space="preserve">You then need to search for your dentist by adding them as </w:t>
      </w:r>
      <w:r w:rsidR="00F90511">
        <w:t>an</w:t>
      </w:r>
      <w:r w:rsidR="00815212" w:rsidRPr="003F23DD">
        <w:t xml:space="preserve"> MSD </w:t>
      </w:r>
      <w:r w:rsidR="00815212" w:rsidRPr="00F90511">
        <w:rPr>
          <w:b/>
          <w:bCs/>
        </w:rPr>
        <w:t>supplier</w:t>
      </w:r>
      <w:r w:rsidRPr="003069D6">
        <w:t>.</w:t>
      </w:r>
    </w:p>
    <w:p w14:paraId="04EDFA88" w14:textId="6E71AA8A" w:rsidR="00815212" w:rsidRPr="003F23DD" w:rsidRDefault="00815212" w:rsidP="003F23DD"/>
    <w:p w14:paraId="76DDEF07" w14:textId="465379EA" w:rsidR="00815212" w:rsidRPr="003F23DD" w:rsidRDefault="00A20A06" w:rsidP="003F23DD">
      <w:r w:rsidRPr="00B814BE">
        <w:rPr>
          <w:noProof/>
          <w:color w:val="000000" w:themeColor="text1"/>
          <w:lang w:val="en-NZ" w:eastAsia="en-NZ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384C24E9" wp14:editId="11638829">
                <wp:simplePos x="0" y="0"/>
                <wp:positionH relativeFrom="margin">
                  <wp:posOffset>2192693</wp:posOffset>
                </wp:positionH>
                <wp:positionV relativeFrom="paragraph">
                  <wp:posOffset>200595</wp:posOffset>
                </wp:positionV>
                <wp:extent cx="3476625" cy="979714"/>
                <wp:effectExtent l="0" t="0" r="9525" b="0"/>
                <wp:wrapNone/>
                <wp:docPr id="449" name="Rectangle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979714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FA25F" id="Rectangle 449" o:spid="_x0000_s1026" style="position:absolute;margin-left:172.65pt;margin-top:15.8pt;width:273.75pt;height:77.15pt;z-index:-25163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" fillcolor="#bdd6ee [1304]" stroked="f" strokeweight="1pt">
                <w10:wrap anchorx="margin"/>
              </v:rect>
            </w:pict>
          </mc:Fallback>
        </mc:AlternateContent>
      </w:r>
    </w:p>
    <w:p w14:paraId="02440535" w14:textId="1D1AC848" w:rsidR="00815212" w:rsidRPr="003F23DD" w:rsidRDefault="00815212" w:rsidP="003F23DD">
      <w:r w:rsidRPr="003F23DD">
        <w:t xml:space="preserve">A </w:t>
      </w:r>
      <w:r w:rsidRPr="00F90511">
        <w:rPr>
          <w:b/>
          <w:bCs/>
        </w:rPr>
        <w:t>supplier</w:t>
      </w:r>
      <w:r w:rsidRPr="003F23DD">
        <w:t xml:space="preserve"> is someone who </w:t>
      </w:r>
      <w:r w:rsidR="003069D6">
        <w:t>is set up to</w:t>
      </w:r>
      <w:r w:rsidR="001F142F" w:rsidRPr="003F23DD">
        <w:t xml:space="preserve"> do work for MSD.</w:t>
      </w:r>
    </w:p>
    <w:p w14:paraId="30BF50C3" w14:textId="76C52E86" w:rsidR="001F142F" w:rsidRPr="003F23DD" w:rsidRDefault="001F142F" w:rsidP="003F23DD"/>
    <w:p w14:paraId="146B17F7" w14:textId="7B7105F0" w:rsidR="001157C7" w:rsidRPr="003F23DD" w:rsidRDefault="001157C7" w:rsidP="003F23DD"/>
    <w:p w14:paraId="691CC484" w14:textId="2220CA16" w:rsidR="001F142F" w:rsidRPr="003F23DD" w:rsidRDefault="001157C7" w:rsidP="003F23DD">
      <w:r w:rsidRPr="003F23DD">
        <w:t>Not all dentists are suppliers.</w:t>
      </w:r>
    </w:p>
    <w:p w14:paraId="3A36C415" w14:textId="094C8E2B" w:rsidR="001157C7" w:rsidRPr="003F23DD" w:rsidRDefault="00423A44" w:rsidP="003F23DD">
      <w:r>
        <w:rPr>
          <w:noProof/>
          <w:lang w:val="en-NZ" w:eastAsia="en-NZ"/>
        </w:rPr>
        <w:drawing>
          <wp:anchor distT="0" distB="0" distL="114300" distR="114300" simplePos="0" relativeHeight="251931648" behindDoc="0" locked="0" layoutInCell="1" allowOverlap="1" wp14:anchorId="333B9E39" wp14:editId="126A7FCE">
            <wp:simplePos x="0" y="0"/>
            <wp:positionH relativeFrom="margin">
              <wp:posOffset>-21590</wp:posOffset>
            </wp:positionH>
            <wp:positionV relativeFrom="paragraph">
              <wp:posOffset>354602</wp:posOffset>
            </wp:positionV>
            <wp:extent cx="5731510" cy="4215130"/>
            <wp:effectExtent l="19050" t="19050" r="21590" b="13970"/>
            <wp:wrapNone/>
            <wp:docPr id="200" name="Picture 20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 descr="Graphical user interface, applicati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151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05FE948D" w14:textId="6BF83564" w:rsidR="001157C7" w:rsidRPr="003F23DD" w:rsidRDefault="001157C7" w:rsidP="003F23DD"/>
    <w:p w14:paraId="2D2F0EC7" w14:textId="4EC944D7" w:rsidR="001157C7" w:rsidRPr="003F23DD" w:rsidRDefault="001157C7" w:rsidP="003F23DD"/>
    <w:p w14:paraId="7870C360" w14:textId="50DADDEC" w:rsidR="001157C7" w:rsidRPr="003F23DD" w:rsidRDefault="001157C7" w:rsidP="003F23DD"/>
    <w:p w14:paraId="48A4C13C" w14:textId="4FA1B293" w:rsidR="005C7CD5" w:rsidRPr="003F23DD" w:rsidRDefault="005C7CD5" w:rsidP="003F23DD"/>
    <w:p w14:paraId="3DAA12FE" w14:textId="464685A6" w:rsidR="00E33F29" w:rsidRPr="003F23DD" w:rsidRDefault="00E33F29" w:rsidP="003F23DD"/>
    <w:p w14:paraId="72D67170" w14:textId="4DAC603B" w:rsidR="00E33F29" w:rsidRPr="003F23DD" w:rsidRDefault="00E33F29" w:rsidP="003F23DD"/>
    <w:p w14:paraId="299C5319" w14:textId="008FC500" w:rsidR="00E33F29" w:rsidRPr="003F23DD" w:rsidRDefault="00E33F29" w:rsidP="003F23DD"/>
    <w:p w14:paraId="28A6F675" w14:textId="5F5B45A0" w:rsidR="001157C7" w:rsidRPr="003F23DD" w:rsidRDefault="001157C7" w:rsidP="003F23DD">
      <w:r w:rsidRPr="003F23DD">
        <w:br w:type="page"/>
      </w:r>
    </w:p>
    <w:p w14:paraId="596BE240" w14:textId="7012CE05" w:rsidR="00C0279E" w:rsidRPr="003F23DD" w:rsidRDefault="00402BA1" w:rsidP="003F23DD">
      <w:r w:rsidRPr="003069D6">
        <w:rPr>
          <w:noProof/>
          <w:lang w:val="en-NZ" w:eastAsia="en-NZ"/>
        </w:rPr>
        <w:lastRenderedPageBreak/>
        <w:drawing>
          <wp:anchor distT="0" distB="0" distL="114300" distR="114300" simplePos="0" relativeHeight="252004352" behindDoc="0" locked="0" layoutInCell="1" allowOverlap="1" wp14:anchorId="20D23332" wp14:editId="25C5CF49">
            <wp:simplePos x="0" y="0"/>
            <wp:positionH relativeFrom="margin">
              <wp:posOffset>-27940</wp:posOffset>
            </wp:positionH>
            <wp:positionV relativeFrom="paragraph">
              <wp:posOffset>111579</wp:posOffset>
            </wp:positionV>
            <wp:extent cx="1542470" cy="1542470"/>
            <wp:effectExtent l="0" t="0" r="635" b="0"/>
            <wp:wrapNone/>
            <wp:docPr id="1889" name="Picture 1889" descr="A person sitting at a table with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 descr="A person sitting at a table with a comput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70" cy="154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279E" w:rsidRPr="003F23DD">
        <w:t>You then need to finish your application by:</w:t>
      </w:r>
    </w:p>
    <w:p w14:paraId="437FC104" w14:textId="6F10BC40" w:rsidR="00C0279E" w:rsidRPr="003F23DD" w:rsidRDefault="00C0279E" w:rsidP="003F23DD"/>
    <w:p w14:paraId="7B0BDE90" w14:textId="4F868318" w:rsidR="00EF41C6" w:rsidRPr="003F23DD" w:rsidRDefault="00402BA1" w:rsidP="006F2D01">
      <w:pPr>
        <w:pStyle w:val="ListParagraph"/>
        <w:numPr>
          <w:ilvl w:val="0"/>
          <w:numId w:val="16"/>
        </w:numPr>
        <w:ind w:left="4253" w:hanging="567"/>
      </w:pPr>
      <w:r w:rsidRPr="003069D6">
        <w:rPr>
          <w:noProof/>
          <w:lang w:val="en-NZ" w:eastAsia="en-NZ"/>
        </w:rPr>
        <w:drawing>
          <wp:anchor distT="0" distB="0" distL="114300" distR="114300" simplePos="0" relativeHeight="251907072" behindDoc="0" locked="0" layoutInCell="1" allowOverlap="1" wp14:anchorId="01243DF3" wp14:editId="3C45C5FB">
            <wp:simplePos x="0" y="0"/>
            <wp:positionH relativeFrom="margin">
              <wp:posOffset>-168366</wp:posOffset>
            </wp:positionH>
            <wp:positionV relativeFrom="paragraph">
              <wp:posOffset>605881</wp:posOffset>
            </wp:positionV>
            <wp:extent cx="938530" cy="850265"/>
            <wp:effectExtent l="0" t="0" r="0" b="6985"/>
            <wp:wrapNone/>
            <wp:docPr id="240" name="Picture 240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240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85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069D6">
        <w:rPr>
          <w:noProof/>
          <w:lang w:val="en-NZ" w:eastAsia="en-NZ"/>
        </w:rPr>
        <w:drawing>
          <wp:anchor distT="0" distB="0" distL="114300" distR="114300" simplePos="0" relativeHeight="251909120" behindDoc="0" locked="0" layoutInCell="1" allowOverlap="1" wp14:anchorId="4F03F6BD" wp14:editId="76600702">
            <wp:simplePos x="0" y="0"/>
            <wp:positionH relativeFrom="margin">
              <wp:posOffset>900793</wp:posOffset>
            </wp:positionH>
            <wp:positionV relativeFrom="paragraph">
              <wp:posOffset>611868</wp:posOffset>
            </wp:positionV>
            <wp:extent cx="938530" cy="850265"/>
            <wp:effectExtent l="0" t="0" r="0" b="6985"/>
            <wp:wrapNone/>
            <wp:docPr id="241" name="Picture 241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240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85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F41C6" w:rsidRPr="003F23DD">
        <w:t>checking the information you have given is right</w:t>
      </w:r>
      <w:r w:rsidR="00481AF3" w:rsidRPr="003F23DD">
        <w:br/>
      </w:r>
    </w:p>
    <w:p w14:paraId="19081554" w14:textId="05D30234" w:rsidR="00EF41C6" w:rsidRPr="003F23DD" w:rsidRDefault="003069D6" w:rsidP="006F2D01">
      <w:pPr>
        <w:pStyle w:val="ListParagraph"/>
        <w:numPr>
          <w:ilvl w:val="0"/>
          <w:numId w:val="16"/>
        </w:numPr>
        <w:ind w:left="4253" w:hanging="567"/>
      </w:pPr>
      <w:r w:rsidRPr="003069D6">
        <w:rPr>
          <w:noProof/>
          <w:lang w:val="en-NZ" w:eastAsia="en-NZ"/>
        </w:rPr>
        <w:drawing>
          <wp:anchor distT="0" distB="0" distL="114300" distR="114300" simplePos="0" relativeHeight="251906048" behindDoc="0" locked="0" layoutInCell="1" allowOverlap="1" wp14:anchorId="6D5692D2" wp14:editId="367D2FC8">
            <wp:simplePos x="0" y="0"/>
            <wp:positionH relativeFrom="margin">
              <wp:posOffset>0</wp:posOffset>
            </wp:positionH>
            <wp:positionV relativeFrom="paragraph">
              <wp:posOffset>678996</wp:posOffset>
            </wp:positionV>
            <wp:extent cx="1410789" cy="1040607"/>
            <wp:effectExtent l="0" t="0" r="0" b="7620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271" cy="10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279E" w:rsidRPr="003F23DD">
        <w:t>ticking the 2 checkboxes on the page</w:t>
      </w:r>
      <w:r w:rsidR="00481AF3" w:rsidRPr="003F23DD">
        <w:br/>
      </w:r>
    </w:p>
    <w:p w14:paraId="7F1E6331" w14:textId="10EFC027" w:rsidR="00C532A8" w:rsidRPr="003F23DD" w:rsidRDefault="00EF41C6" w:rsidP="006F2D01">
      <w:pPr>
        <w:pStyle w:val="ListParagraph"/>
        <w:numPr>
          <w:ilvl w:val="0"/>
          <w:numId w:val="16"/>
        </w:numPr>
        <w:ind w:left="4253" w:hanging="567"/>
      </w:pPr>
      <w:r w:rsidRPr="003F23DD">
        <w:t xml:space="preserve">clicking </w:t>
      </w:r>
      <w:r w:rsidR="00C532A8" w:rsidRPr="001117FA">
        <w:rPr>
          <w:b/>
          <w:bCs/>
        </w:rPr>
        <w:t xml:space="preserve">Confirm </w:t>
      </w:r>
      <w:r w:rsidR="00365E9A">
        <w:rPr>
          <w:b/>
          <w:bCs/>
        </w:rPr>
        <w:t>&amp;</w:t>
      </w:r>
      <w:r w:rsidR="00365E9A" w:rsidRPr="001117FA">
        <w:rPr>
          <w:b/>
          <w:bCs/>
        </w:rPr>
        <w:t xml:space="preserve"> </w:t>
      </w:r>
      <w:r w:rsidR="00C532A8" w:rsidRPr="001117FA">
        <w:rPr>
          <w:b/>
          <w:bCs/>
        </w:rPr>
        <w:t>submit</w:t>
      </w:r>
      <w:r w:rsidR="00C532A8" w:rsidRPr="003F23DD">
        <w:t>.</w:t>
      </w:r>
      <w:r w:rsidR="00481AF3" w:rsidRPr="003F23DD">
        <w:br/>
      </w:r>
    </w:p>
    <w:p w14:paraId="5CBE8634" w14:textId="17C17B1D" w:rsidR="002F5ECC" w:rsidRPr="003F23DD" w:rsidRDefault="003069D6" w:rsidP="003F23DD">
      <w:r>
        <w:rPr>
          <w:noProof/>
          <w:lang w:val="en-NZ" w:eastAsia="en-NZ"/>
        </w:rPr>
        <w:drawing>
          <wp:anchor distT="0" distB="0" distL="114300" distR="114300" simplePos="0" relativeHeight="251737088" behindDoc="0" locked="0" layoutInCell="1" allowOverlap="1" wp14:anchorId="46667D03" wp14:editId="447C1433">
            <wp:simplePos x="0" y="0"/>
            <wp:positionH relativeFrom="margin">
              <wp:posOffset>0</wp:posOffset>
            </wp:positionH>
            <wp:positionV relativeFrom="paragraph">
              <wp:posOffset>281032</wp:posOffset>
            </wp:positionV>
            <wp:extent cx="1301750" cy="1301750"/>
            <wp:effectExtent l="0" t="0" r="0" b="0"/>
            <wp:wrapNone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Picture 280"/>
                    <pic:cNvPicPr/>
                  </pic:nvPicPr>
                  <pic:blipFill>
                    <a:blip r:embed="rId1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750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6A168D" w14:textId="5E3430A8" w:rsidR="00481AF3" w:rsidRPr="003F23DD" w:rsidRDefault="001117FA" w:rsidP="003F23DD">
      <w:r>
        <w:t>C</w:t>
      </w:r>
      <w:r w:rsidR="00D809EF" w:rsidRPr="003F23DD">
        <w:t xml:space="preserve">heck MyMSD </w:t>
      </w:r>
      <w:r w:rsidR="00402BA1">
        <w:t xml:space="preserve">at least </w:t>
      </w:r>
      <w:r w:rsidR="00D809EF" w:rsidRPr="003F23DD">
        <w:t xml:space="preserve">45 minutes after you </w:t>
      </w:r>
      <w:r w:rsidR="003069D6">
        <w:t>finish</w:t>
      </w:r>
      <w:r w:rsidR="00D809EF" w:rsidRPr="003F23DD">
        <w:t xml:space="preserve"> your application to find out if </w:t>
      </w:r>
      <w:r w:rsidR="00A20A06">
        <w:t>MSD</w:t>
      </w:r>
      <w:r w:rsidR="00D809EF" w:rsidRPr="003F23DD">
        <w:t xml:space="preserve"> can </w:t>
      </w:r>
      <w:r w:rsidR="003069D6">
        <w:t>give you</w:t>
      </w:r>
      <w:r w:rsidR="00D809EF" w:rsidRPr="003F23DD">
        <w:t xml:space="preserve"> </w:t>
      </w:r>
      <w:r w:rsidR="00402BA1">
        <w:t>the dental treatment payment</w:t>
      </w:r>
      <w:r w:rsidR="00D809EF" w:rsidRPr="003F23DD">
        <w:t>.</w:t>
      </w:r>
    </w:p>
    <w:p w14:paraId="422FEDC4" w14:textId="58AB4EF0" w:rsidR="00481AF3" w:rsidRPr="003F23DD" w:rsidRDefault="00423A44" w:rsidP="003F23DD">
      <w:r>
        <w:rPr>
          <w:noProof/>
          <w:lang w:val="en-NZ" w:eastAsia="en-NZ"/>
        </w:rPr>
        <w:drawing>
          <wp:anchor distT="0" distB="0" distL="114300" distR="114300" simplePos="0" relativeHeight="251932672" behindDoc="0" locked="0" layoutInCell="1" allowOverlap="1" wp14:anchorId="30A5F7DE" wp14:editId="3E08AFF5">
            <wp:simplePos x="0" y="0"/>
            <wp:positionH relativeFrom="margin">
              <wp:align>center</wp:align>
            </wp:positionH>
            <wp:positionV relativeFrom="paragraph">
              <wp:posOffset>546735</wp:posOffset>
            </wp:positionV>
            <wp:extent cx="4505325" cy="2876100"/>
            <wp:effectExtent l="19050" t="19050" r="9525" b="19685"/>
            <wp:wrapNone/>
            <wp:docPr id="205" name="Picture 20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 descr="Graphical user interface, text, application, email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2876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1AF3" w:rsidRPr="003F23DD">
        <w:br w:type="page"/>
      </w:r>
    </w:p>
    <w:p w14:paraId="353F701F" w14:textId="17BFB315" w:rsidR="0051516F" w:rsidRPr="0051516F" w:rsidRDefault="0051516F" w:rsidP="0051516F">
      <w:pPr>
        <w:spacing w:after="120"/>
        <w:ind w:left="3544"/>
        <w:rPr>
          <w:rFonts w:eastAsia="Times New Roman" w:cs="Arial"/>
          <w:szCs w:val="32"/>
          <w:lang w:eastAsia="en-NZ"/>
        </w:rPr>
      </w:pPr>
      <w:bookmarkStart w:id="1" w:name="_Hlk53559738"/>
      <w:r w:rsidRPr="00B814BE">
        <w:rPr>
          <w:noProof/>
          <w:lang w:val="en-NZ" w:eastAsia="en-NZ"/>
        </w:rPr>
        <w:lastRenderedPageBreak/>
        <w:drawing>
          <wp:anchor distT="0" distB="0" distL="114300" distR="114300" simplePos="0" relativeHeight="251802624" behindDoc="0" locked="0" layoutInCell="1" allowOverlap="1" wp14:anchorId="1F808263" wp14:editId="3B3F9ADB">
            <wp:simplePos x="0" y="0"/>
            <wp:positionH relativeFrom="margin">
              <wp:posOffset>-95250</wp:posOffset>
            </wp:positionH>
            <wp:positionV relativeFrom="paragraph">
              <wp:posOffset>95250</wp:posOffset>
            </wp:positionV>
            <wp:extent cx="1982076" cy="457200"/>
            <wp:effectExtent l="0" t="0" r="0" b="0"/>
            <wp:wrapNone/>
            <wp:docPr id="318" name="Picture 31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Picture 318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076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516F">
        <w:rPr>
          <w:rFonts w:eastAsia="Times New Roman" w:cs="Times New Roman"/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8F5DF92" wp14:editId="12248D97">
                <wp:simplePos x="0" y="0"/>
                <wp:positionH relativeFrom="margin">
                  <wp:posOffset>-338818</wp:posOffset>
                </wp:positionH>
                <wp:positionV relativeFrom="paragraph">
                  <wp:posOffset>-472168</wp:posOffset>
                </wp:positionV>
                <wp:extent cx="6234430" cy="9172575"/>
                <wp:effectExtent l="0" t="0" r="13970" b="28575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917257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9128ED" id="Rectangle: Rounded Corners 24" o:spid="_x0000_s1026" style="position:absolute;margin-left:-26.7pt;margin-top:-37.2pt;width:490.9pt;height:722.25pt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" filled="f" strokecolor="windowText">
                <w10:wrap anchorx="margin"/>
              </v:rect>
            </w:pict>
          </mc:Fallback>
        </mc:AlternateContent>
      </w:r>
      <w:r w:rsidRPr="0051516F">
        <w:rPr>
          <w:rFonts w:eastAsia="Times New Roman" w:cs="Arial"/>
          <w:szCs w:val="32"/>
          <w:lang w:eastAsia="en-NZ"/>
        </w:rPr>
        <w:t xml:space="preserve">This information has been written by </w:t>
      </w:r>
      <w:r>
        <w:rPr>
          <w:rFonts w:eastAsia="Times New Roman" w:cs="Arial"/>
          <w:szCs w:val="32"/>
          <w:lang w:eastAsia="en-NZ"/>
        </w:rPr>
        <w:t>the Ministry of Social Development</w:t>
      </w:r>
    </w:p>
    <w:p w14:paraId="5DBD3398" w14:textId="77777777" w:rsidR="0051516F" w:rsidRPr="0051516F" w:rsidRDefault="0051516F" w:rsidP="0051516F">
      <w:pPr>
        <w:spacing w:after="120"/>
        <w:ind w:left="3544"/>
        <w:rPr>
          <w:rFonts w:eastAsia="Times New Roman" w:cs="Arial"/>
          <w:sz w:val="24"/>
          <w:szCs w:val="32"/>
          <w:lang w:eastAsia="en-NZ"/>
        </w:rPr>
      </w:pPr>
    </w:p>
    <w:p w14:paraId="3E71425C" w14:textId="77777777" w:rsidR="0051516F" w:rsidRPr="0051516F" w:rsidRDefault="0051516F" w:rsidP="0051516F">
      <w:pPr>
        <w:spacing w:after="120"/>
        <w:ind w:left="3544"/>
        <w:rPr>
          <w:rFonts w:eastAsia="Times New Roman" w:cs="Arial"/>
          <w:szCs w:val="32"/>
          <w:lang w:eastAsia="en-NZ"/>
        </w:rPr>
      </w:pPr>
      <w:r w:rsidRPr="0051516F">
        <w:rPr>
          <w:rFonts w:eastAsia="Times New Roman" w:cs="Arial"/>
          <w:noProof/>
          <w:sz w:val="24"/>
          <w:szCs w:val="32"/>
          <w:lang w:val="en-NZ" w:eastAsia="en-NZ"/>
        </w:rPr>
        <w:drawing>
          <wp:anchor distT="0" distB="0" distL="114300" distR="114300" simplePos="0" relativeHeight="251800576" behindDoc="1" locked="0" layoutInCell="1" allowOverlap="1" wp14:anchorId="013C0E47" wp14:editId="1F589F04">
            <wp:simplePos x="0" y="0"/>
            <wp:positionH relativeFrom="column">
              <wp:posOffset>-141514</wp:posOffset>
            </wp:positionH>
            <wp:positionV relativeFrom="paragraph">
              <wp:posOffset>146413</wp:posOffset>
            </wp:positionV>
            <wp:extent cx="1959428" cy="719209"/>
            <wp:effectExtent l="0" t="0" r="3175" b="5080"/>
            <wp:wrapNone/>
            <wp:docPr id="3" name="Picture 3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 with medium confidence"/>
                    <pic:cNvPicPr/>
                  </pic:nvPicPr>
                  <pic:blipFill>
                    <a:blip r:embed="rId1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933" cy="727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516F">
        <w:rPr>
          <w:rFonts w:eastAsia="Times New Roman" w:cs="Arial"/>
          <w:szCs w:val="32"/>
          <w:lang w:eastAsia="en-NZ"/>
        </w:rPr>
        <w:t>It has been translated into Easy Read by the Make it Easy Kia Māmā Mai service of People First New Zealand Ngā Tāngata Tuatahi.</w:t>
      </w:r>
    </w:p>
    <w:p w14:paraId="1A0B8BBB" w14:textId="77777777" w:rsidR="0051516F" w:rsidRPr="0051516F" w:rsidRDefault="0051516F" w:rsidP="0051516F">
      <w:pPr>
        <w:spacing w:after="120"/>
        <w:ind w:left="3600"/>
        <w:rPr>
          <w:rFonts w:eastAsia="Times New Roman" w:cs="Arial"/>
          <w:sz w:val="24"/>
          <w:szCs w:val="32"/>
          <w:lang w:eastAsia="en-NZ"/>
        </w:rPr>
      </w:pPr>
    </w:p>
    <w:p w14:paraId="47FC4346" w14:textId="77777777" w:rsidR="0051516F" w:rsidRPr="0051516F" w:rsidRDefault="0051516F" w:rsidP="0051516F">
      <w:pPr>
        <w:spacing w:after="120"/>
        <w:ind w:left="3600"/>
        <w:rPr>
          <w:rFonts w:eastAsia="Times New Roman" w:cs="Arial"/>
          <w:szCs w:val="32"/>
          <w:lang w:eastAsia="en-NZ"/>
        </w:rPr>
      </w:pPr>
      <w:r w:rsidRPr="0051516F">
        <w:rPr>
          <w:rFonts w:eastAsia="Times New Roman" w:cs="Arial"/>
          <w:noProof/>
          <w:szCs w:val="32"/>
          <w:lang w:val="en-NZ" w:eastAsia="en-NZ"/>
        </w:rPr>
        <w:drawing>
          <wp:anchor distT="0" distB="0" distL="114300" distR="114300" simplePos="0" relativeHeight="251799552" behindDoc="0" locked="0" layoutInCell="1" allowOverlap="1" wp14:anchorId="2A7FDBAA" wp14:editId="25D92908">
            <wp:simplePos x="0" y="0"/>
            <wp:positionH relativeFrom="column">
              <wp:posOffset>-76200</wp:posOffset>
            </wp:positionH>
            <wp:positionV relativeFrom="paragraph">
              <wp:posOffset>48986</wp:posOffset>
            </wp:positionV>
            <wp:extent cx="1982685" cy="729343"/>
            <wp:effectExtent l="0" t="0" r="0" b="0"/>
            <wp:wrapNone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1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947" cy="734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516F">
        <w:rPr>
          <w:rFonts w:eastAsia="Times New Roman" w:cs="Arial"/>
          <w:szCs w:val="32"/>
          <w:lang w:eastAsia="en-NZ"/>
        </w:rPr>
        <w:t>The ideas in this document are not the ideas of People First New Zealand Ngā Tāngata Tuatahi.</w:t>
      </w:r>
    </w:p>
    <w:p w14:paraId="33ADB311" w14:textId="77777777" w:rsidR="0051516F" w:rsidRPr="0051516F" w:rsidRDefault="0051516F" w:rsidP="0051516F">
      <w:pPr>
        <w:spacing w:after="120"/>
        <w:ind w:left="3600"/>
        <w:rPr>
          <w:rFonts w:eastAsia="Times New Roman" w:cs="Arial"/>
          <w:sz w:val="24"/>
          <w:szCs w:val="32"/>
          <w:lang w:eastAsia="en-NZ"/>
        </w:rPr>
      </w:pPr>
      <w:r w:rsidRPr="0051516F">
        <w:rPr>
          <w:rFonts w:ascii="Calibri" w:eastAsia="Times New Roman" w:hAnsi="Calibri" w:cs="Times New Roman"/>
          <w:noProof/>
          <w:sz w:val="6"/>
          <w:lang w:val="en-NZ" w:eastAsia="en-NZ"/>
        </w:rPr>
        <w:drawing>
          <wp:anchor distT="0" distB="0" distL="114300" distR="114300" simplePos="0" relativeHeight="251793408" behindDoc="1" locked="0" layoutInCell="1" allowOverlap="1" wp14:anchorId="4C188B6F" wp14:editId="1707E3D0">
            <wp:simplePos x="0" y="0"/>
            <wp:positionH relativeFrom="margin">
              <wp:posOffset>317500</wp:posOffset>
            </wp:positionH>
            <wp:positionV relativeFrom="paragraph">
              <wp:posOffset>368935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&#10;Change is the name of the organis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Change logo.&#10;Change is the name of the organisation."/>
                    <pic:cNvPicPr>
                      <a:picLocks noChangeAspect="1" noChangeArrowheads="1"/>
                    </pic:cNvPicPr>
                  </pic:nvPicPr>
                  <pic:blipFill>
                    <a:blip r:embed="rId1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BB5677" w14:textId="77777777" w:rsidR="0051516F" w:rsidRPr="0051516F" w:rsidRDefault="0051516F" w:rsidP="0051516F">
      <w:pPr>
        <w:ind w:left="3600"/>
        <w:rPr>
          <w:rFonts w:eastAsia="Times New Roman" w:cs="Arial"/>
          <w:szCs w:val="32"/>
          <w:lang w:eastAsia="en-NZ"/>
        </w:rPr>
      </w:pPr>
      <w:r w:rsidRPr="0051516F">
        <w:rPr>
          <w:rFonts w:eastAsia="Times New Roman" w:cs="Arial"/>
          <w:szCs w:val="32"/>
          <w:lang w:eastAsia="en-NZ"/>
        </w:rPr>
        <w:t>Make it Easy uses images from:</w:t>
      </w:r>
    </w:p>
    <w:p w14:paraId="12F0CB0E" w14:textId="77777777" w:rsidR="0051516F" w:rsidRPr="0051516F" w:rsidRDefault="0051516F" w:rsidP="0051516F">
      <w:pPr>
        <w:ind w:left="3960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3AAA97ED" w14:textId="77777777" w:rsidR="0051516F" w:rsidRPr="0051516F" w:rsidRDefault="0051516F" w:rsidP="0051516F">
      <w:pPr>
        <w:numPr>
          <w:ilvl w:val="0"/>
          <w:numId w:val="1"/>
        </w:numPr>
        <w:spacing w:after="160" w:line="259" w:lineRule="auto"/>
        <w:ind w:left="4111" w:hanging="502"/>
        <w:contextualSpacing/>
        <w:rPr>
          <w:rFonts w:eastAsia="Calibri" w:cs="Arial"/>
          <w:szCs w:val="32"/>
          <w:lang w:val="en-GB" w:eastAsia="en-NZ"/>
        </w:rPr>
      </w:pPr>
      <w:r w:rsidRPr="0051516F">
        <w:rPr>
          <w:rFonts w:eastAsia="Calibri" w:cs="Arial"/>
          <w:szCs w:val="32"/>
          <w:lang w:val="en-GB" w:eastAsia="en-NZ"/>
        </w:rPr>
        <w:t>Changepeople.org</w:t>
      </w:r>
    </w:p>
    <w:p w14:paraId="3D932FA5" w14:textId="77777777" w:rsidR="0051516F" w:rsidRPr="0051516F" w:rsidRDefault="0051516F" w:rsidP="0051516F">
      <w:pPr>
        <w:ind w:left="4111" w:hanging="502"/>
        <w:rPr>
          <w:rFonts w:eastAsia="Times New Roman" w:cs="Arial"/>
          <w:sz w:val="2"/>
          <w:szCs w:val="32"/>
          <w:lang w:eastAsia="en-NZ"/>
        </w:rPr>
      </w:pPr>
    </w:p>
    <w:p w14:paraId="5297B0E5" w14:textId="77777777" w:rsidR="0051516F" w:rsidRPr="0051516F" w:rsidRDefault="0051516F" w:rsidP="0051516F">
      <w:pPr>
        <w:ind w:left="4111" w:hanging="502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206A26DF" w14:textId="77777777" w:rsidR="0051516F" w:rsidRPr="0051516F" w:rsidRDefault="0051516F" w:rsidP="0051516F">
      <w:pPr>
        <w:numPr>
          <w:ilvl w:val="0"/>
          <w:numId w:val="1"/>
        </w:numPr>
        <w:spacing w:after="160" w:line="259" w:lineRule="auto"/>
        <w:ind w:left="4111" w:hanging="502"/>
        <w:contextualSpacing/>
        <w:rPr>
          <w:rFonts w:eastAsia="Calibri" w:cs="Arial"/>
          <w:szCs w:val="32"/>
          <w:lang w:val="en-GB" w:eastAsia="en-NZ"/>
        </w:rPr>
      </w:pPr>
      <w:r w:rsidRPr="0051516F">
        <w:rPr>
          <w:rFonts w:eastAsia="Times New Roman" w:cs="Arial"/>
          <w:noProof/>
          <w:szCs w:val="32"/>
          <w:lang w:val="en-NZ" w:eastAsia="en-NZ"/>
        </w:rPr>
        <w:drawing>
          <wp:anchor distT="0" distB="0" distL="114300" distR="114300" simplePos="0" relativeHeight="251797504" behindDoc="0" locked="0" layoutInCell="1" allowOverlap="1" wp14:anchorId="662CA1EA" wp14:editId="24BB561D">
            <wp:simplePos x="0" y="0"/>
            <wp:positionH relativeFrom="margin">
              <wp:posOffset>126365</wp:posOffset>
            </wp:positionH>
            <wp:positionV relativeFrom="paragraph">
              <wp:posOffset>11430</wp:posOffset>
            </wp:positionV>
            <wp:extent cx="1809750" cy="203835"/>
            <wp:effectExtent l="0" t="0" r="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516F">
        <w:rPr>
          <w:rFonts w:eastAsia="Calibri" w:cs="Arial"/>
          <w:szCs w:val="32"/>
          <w:lang w:val="en-GB" w:eastAsia="en-NZ"/>
        </w:rPr>
        <w:t>Photosymbols.com</w:t>
      </w:r>
    </w:p>
    <w:p w14:paraId="2361FF26" w14:textId="77777777" w:rsidR="0051516F" w:rsidRPr="0051516F" w:rsidRDefault="0051516F" w:rsidP="0051516F">
      <w:pPr>
        <w:ind w:left="4111" w:hanging="502"/>
        <w:rPr>
          <w:rFonts w:eastAsia="Times New Roman" w:cs="Arial"/>
          <w:sz w:val="2"/>
          <w:szCs w:val="32"/>
          <w:lang w:eastAsia="en-NZ"/>
        </w:rPr>
      </w:pPr>
    </w:p>
    <w:p w14:paraId="018608E2" w14:textId="77777777" w:rsidR="0051516F" w:rsidRPr="0051516F" w:rsidRDefault="0051516F" w:rsidP="0051516F">
      <w:pPr>
        <w:ind w:left="4111" w:hanging="502"/>
        <w:contextualSpacing/>
        <w:rPr>
          <w:rFonts w:eastAsia="Calibri" w:cs="Arial"/>
          <w:sz w:val="20"/>
          <w:szCs w:val="32"/>
          <w:lang w:val="en-GB" w:eastAsia="en-NZ"/>
        </w:rPr>
      </w:pPr>
      <w:r w:rsidRPr="0051516F">
        <w:rPr>
          <w:rFonts w:eastAsia="Calibri" w:cs="Arial"/>
          <w:noProof/>
          <w:sz w:val="20"/>
          <w:szCs w:val="32"/>
          <w:lang w:val="en-NZ" w:eastAsia="en-NZ"/>
        </w:rPr>
        <w:drawing>
          <wp:anchor distT="0" distB="0" distL="114300" distR="114300" simplePos="0" relativeHeight="251798528" behindDoc="0" locked="0" layoutInCell="1" allowOverlap="1" wp14:anchorId="64A8B0F3" wp14:editId="41E36F2D">
            <wp:simplePos x="0" y="0"/>
            <wp:positionH relativeFrom="column">
              <wp:posOffset>390525</wp:posOffset>
            </wp:positionH>
            <wp:positionV relativeFrom="paragraph">
              <wp:posOffset>20955</wp:posOffset>
            </wp:positionV>
            <wp:extent cx="1036955" cy="1098550"/>
            <wp:effectExtent l="0" t="0" r="0" b="6350"/>
            <wp:wrapNone/>
            <wp:docPr id="317" name="Picture 317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Picture 317" descr="Logo&#10;&#10;Description automatically generated"/>
                    <pic:cNvPicPr/>
                  </pic:nvPicPr>
                  <pic:blipFill>
                    <a:blip r:embed="rId1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0F82CC" w14:textId="77777777" w:rsidR="0051516F" w:rsidRPr="0051516F" w:rsidRDefault="0051516F" w:rsidP="0051516F">
      <w:pPr>
        <w:numPr>
          <w:ilvl w:val="0"/>
          <w:numId w:val="1"/>
        </w:numPr>
        <w:spacing w:after="160" w:line="259" w:lineRule="auto"/>
        <w:ind w:left="4111" w:hanging="502"/>
        <w:contextualSpacing/>
        <w:rPr>
          <w:rFonts w:eastAsia="Calibri" w:cs="Arial"/>
          <w:szCs w:val="32"/>
          <w:lang w:val="en-GB" w:eastAsia="en-NZ"/>
        </w:rPr>
      </w:pPr>
      <w:r w:rsidRPr="0051516F">
        <w:rPr>
          <w:rFonts w:eastAsia="Calibri" w:cs="Arial"/>
          <w:color w:val="000000"/>
          <w:szCs w:val="32"/>
          <w:shd w:val="clear" w:color="auto" w:fill="FFFFFF"/>
          <w:lang w:val="en-NZ"/>
        </w:rPr>
        <w:t>SGC Image Works</w:t>
      </w:r>
    </w:p>
    <w:p w14:paraId="04198489" w14:textId="77777777" w:rsidR="0051516F" w:rsidRPr="0051516F" w:rsidRDefault="0051516F" w:rsidP="0051516F">
      <w:pPr>
        <w:ind w:left="4111" w:hanging="502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61FE3221" w14:textId="77777777" w:rsidR="0051516F" w:rsidRPr="0051516F" w:rsidRDefault="0051516F" w:rsidP="0051516F">
      <w:pPr>
        <w:numPr>
          <w:ilvl w:val="0"/>
          <w:numId w:val="1"/>
        </w:numPr>
        <w:spacing w:after="160" w:line="259" w:lineRule="auto"/>
        <w:ind w:left="4111" w:hanging="502"/>
        <w:contextualSpacing/>
        <w:rPr>
          <w:rFonts w:eastAsia="Calibri" w:cs="Arial"/>
          <w:szCs w:val="32"/>
          <w:lang w:val="en-GB" w:eastAsia="en-NZ"/>
        </w:rPr>
      </w:pPr>
      <w:proofErr w:type="spellStart"/>
      <w:r w:rsidRPr="0051516F">
        <w:rPr>
          <w:rFonts w:eastAsia="Calibri" w:cs="Arial"/>
          <w:szCs w:val="32"/>
          <w:lang w:val="en-GB"/>
        </w:rPr>
        <w:t>Huriana</w:t>
      </w:r>
      <w:proofErr w:type="spellEnd"/>
      <w:r w:rsidRPr="0051516F">
        <w:rPr>
          <w:rFonts w:eastAsia="Calibri" w:cs="Arial"/>
          <w:szCs w:val="32"/>
          <w:shd w:val="clear" w:color="auto" w:fill="FFFFFF"/>
          <w:lang w:val="en-GB"/>
        </w:rPr>
        <w:t> </w:t>
      </w:r>
      <w:proofErr w:type="spellStart"/>
      <w:r w:rsidRPr="0051516F">
        <w:rPr>
          <w:rFonts w:eastAsia="Calibri" w:cs="Arial"/>
          <w:szCs w:val="32"/>
          <w:shd w:val="clear" w:color="auto" w:fill="FFFFFF"/>
          <w:lang w:val="en-GB"/>
        </w:rPr>
        <w:t>Kopeke</w:t>
      </w:r>
      <w:proofErr w:type="spellEnd"/>
      <w:r w:rsidRPr="0051516F">
        <w:rPr>
          <w:rFonts w:eastAsia="Calibri" w:cs="Arial"/>
          <w:szCs w:val="32"/>
          <w:shd w:val="clear" w:color="auto" w:fill="FFFFFF"/>
          <w:lang w:val="en-GB"/>
        </w:rPr>
        <w:t>-Te Aho.</w:t>
      </w:r>
    </w:p>
    <w:p w14:paraId="6FD60094" w14:textId="77777777" w:rsidR="0051516F" w:rsidRPr="0051516F" w:rsidRDefault="0051516F" w:rsidP="0051516F">
      <w:pPr>
        <w:rPr>
          <w:rFonts w:eastAsia="Times New Roman" w:cs="Arial"/>
          <w:szCs w:val="32"/>
          <w:lang w:eastAsia="en-NZ"/>
        </w:rPr>
      </w:pPr>
    </w:p>
    <w:p w14:paraId="7FE1152A" w14:textId="77777777" w:rsidR="0051516F" w:rsidRPr="0051516F" w:rsidRDefault="0051516F" w:rsidP="0051516F">
      <w:pPr>
        <w:spacing w:after="120"/>
        <w:ind w:left="3402"/>
        <w:rPr>
          <w:rFonts w:ascii="Calibri" w:eastAsia="Calibri" w:hAnsi="Calibri" w:cs="Times New Roman"/>
          <w:sz w:val="22"/>
          <w:szCs w:val="22"/>
          <w:lang w:val="en-NZ"/>
        </w:rPr>
      </w:pPr>
      <w:r w:rsidRPr="0051516F">
        <w:rPr>
          <w:rFonts w:ascii="Calibri" w:eastAsia="Times New Roman" w:hAnsi="Calibri" w:cs="Times New Roman"/>
          <w:noProof/>
          <w:sz w:val="22"/>
          <w:lang w:val="en-NZ" w:eastAsia="en-NZ"/>
        </w:rPr>
        <w:drawing>
          <wp:anchor distT="0" distB="0" distL="114300" distR="114300" simplePos="0" relativeHeight="251795456" behindDoc="0" locked="0" layoutInCell="1" allowOverlap="1" wp14:anchorId="2FCFE4CB" wp14:editId="4D2CE69E">
            <wp:simplePos x="0" y="0"/>
            <wp:positionH relativeFrom="column">
              <wp:posOffset>457200</wp:posOffset>
            </wp:positionH>
            <wp:positionV relativeFrom="paragraph">
              <wp:posOffset>380365</wp:posOffset>
            </wp:positionV>
            <wp:extent cx="752475" cy="838200"/>
            <wp:effectExtent l="0" t="0" r="9525" b="0"/>
            <wp:wrapNone/>
            <wp:docPr id="296" name="Picture 29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516F">
        <w:rPr>
          <w:rFonts w:ascii="Calibri" w:eastAsia="Times New Roman" w:hAnsi="Calibri" w:cs="Times New Roman"/>
          <w:noProof/>
          <w:sz w:val="22"/>
          <w:lang w:val="en-NZ" w:eastAsia="en-NZ"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06FAE8ED" wp14:editId="4E9809FF">
                <wp:simplePos x="0" y="0"/>
                <wp:positionH relativeFrom="column">
                  <wp:posOffset>249555</wp:posOffset>
                </wp:positionH>
                <wp:positionV relativeFrom="paragraph">
                  <wp:posOffset>238125</wp:posOffset>
                </wp:positionV>
                <wp:extent cx="706120" cy="1057275"/>
                <wp:effectExtent l="0" t="0" r="0" b="0"/>
                <wp:wrapSquare wrapText="bothSides"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1E08AB" w14:textId="77777777" w:rsidR="00145209" w:rsidRDefault="00145209" w:rsidP="0051516F">
                            <w:pPr>
                              <w:rPr>
                                <w:sz w:val="10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6FAE8ED" id="_x0000_t202" coordsize="21600,21600" o:spt="202" path="m,l,21600r21600,l21600,xe">
                <v:stroke joinstyle="miter"/>
                <v:path gradientshapeok="t" o:connecttype="rect"/>
              </v:shapetype>
              <v:shape id="Text Box 213" o:spid="_x0000_s1035" type="#_x0000_t202" style="position:absolute;left:0;text-align:left;margin-left:19.65pt;margin-top:18.75pt;width:55.6pt;height:83.25pt;z-index:251794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" stroked="f">
                <v:textbox style="mso-fit-shape-to-text:t">
                  <w:txbxContent>
                    <w:p w14:paraId="621E08AB" w14:textId="77777777" w:rsidR="00145209" w:rsidRDefault="00145209" w:rsidP="0051516F">
                      <w:pPr>
                        <w:rPr>
                          <w:sz w:val="10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51516F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  <w:bookmarkEnd w:id="1"/>
    </w:p>
    <w:p w14:paraId="0EBBFA74" w14:textId="2C054B14" w:rsidR="008B23DA" w:rsidRPr="003F23DD" w:rsidRDefault="008B23DA" w:rsidP="0051516F"/>
    <w:sectPr w:rsidR="008B23DA" w:rsidRPr="003F23DD" w:rsidSect="00EA5914">
      <w:footerReference w:type="even" r:id="rId134"/>
      <w:footerReference w:type="default" r:id="rId135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0070C0"/>
        <w:left w:val="single" w:sz="24" w:space="24" w:color="0070C0"/>
        <w:bottom w:val="single" w:sz="24" w:space="24" w:color="0070C0"/>
        <w:right w:val="single" w:sz="24" w:space="24" w:color="0070C0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DC7CB3" w14:textId="77777777" w:rsidR="000331B8" w:rsidRDefault="000331B8">
      <w:pPr>
        <w:spacing w:line="240" w:lineRule="auto"/>
      </w:pPr>
      <w:r>
        <w:separator/>
      </w:r>
    </w:p>
  </w:endnote>
  <w:endnote w:type="continuationSeparator" w:id="0">
    <w:p w14:paraId="12C04EB6" w14:textId="77777777" w:rsidR="000331B8" w:rsidRDefault="000331B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04FB353" w14:textId="3A756E1E" w:rsidR="00145209" w:rsidRDefault="0014520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0C9F283C" w14:textId="77777777" w:rsidR="00145209" w:rsidRDefault="0014520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B97B428" w14:textId="77777777" w:rsidR="00145209" w:rsidRPr="00AA03EC" w:rsidRDefault="00145209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="00194804">
          <w:rPr>
            <w:rStyle w:val="PageNumber"/>
            <w:noProof/>
            <w:sz w:val="28"/>
            <w:szCs w:val="28"/>
          </w:rPr>
          <w:t>19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35E75D6A" w14:textId="77777777" w:rsidR="00145209" w:rsidRDefault="00145209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FAFBDD" w14:textId="77777777" w:rsidR="000331B8" w:rsidRDefault="000331B8">
      <w:pPr>
        <w:spacing w:line="240" w:lineRule="auto"/>
      </w:pPr>
      <w:r>
        <w:separator/>
      </w:r>
    </w:p>
  </w:footnote>
  <w:footnote w:type="continuationSeparator" w:id="0">
    <w:p w14:paraId="6160DCEE" w14:textId="77777777" w:rsidR="000331B8" w:rsidRDefault="000331B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80450"/>
    <w:multiLevelType w:val="hybridMultilevel"/>
    <w:tmpl w:val="3EA47892"/>
    <w:lvl w:ilvl="0" w:tplc="1AA8296A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01797"/>
    <w:multiLevelType w:val="hybridMultilevel"/>
    <w:tmpl w:val="51D4A32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" w15:restartNumberingAfterBreak="0">
    <w:nsid w:val="15DD05C6"/>
    <w:multiLevelType w:val="hybridMultilevel"/>
    <w:tmpl w:val="3D5C4E6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" w15:restartNumberingAfterBreak="0">
    <w:nsid w:val="1FEB35FE"/>
    <w:multiLevelType w:val="hybridMultilevel"/>
    <w:tmpl w:val="23D4E7A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" w15:restartNumberingAfterBreak="0">
    <w:nsid w:val="265132E9"/>
    <w:multiLevelType w:val="hybridMultilevel"/>
    <w:tmpl w:val="97901AE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5" w15:restartNumberingAfterBreak="0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 w15:restartNumberingAfterBreak="0">
    <w:nsid w:val="2A8C735B"/>
    <w:multiLevelType w:val="hybridMultilevel"/>
    <w:tmpl w:val="989AD3E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 w15:restartNumberingAfterBreak="0">
    <w:nsid w:val="2BFC0FBC"/>
    <w:multiLevelType w:val="hybridMultilevel"/>
    <w:tmpl w:val="ADF0420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" w15:restartNumberingAfterBreak="0">
    <w:nsid w:val="371272FE"/>
    <w:multiLevelType w:val="hybridMultilevel"/>
    <w:tmpl w:val="757CB5A4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9" w15:restartNumberingAfterBreak="0">
    <w:nsid w:val="3F3C1A20"/>
    <w:multiLevelType w:val="hybridMultilevel"/>
    <w:tmpl w:val="EA241B6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0" w15:restartNumberingAfterBreak="0">
    <w:nsid w:val="42113BBF"/>
    <w:multiLevelType w:val="hybridMultilevel"/>
    <w:tmpl w:val="7D7EA6F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1" w15:restartNumberingAfterBreak="0">
    <w:nsid w:val="45A052B2"/>
    <w:multiLevelType w:val="hybridMultilevel"/>
    <w:tmpl w:val="7196F23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2" w15:restartNumberingAfterBreak="0">
    <w:nsid w:val="487E5B06"/>
    <w:multiLevelType w:val="hybridMultilevel"/>
    <w:tmpl w:val="6FE874F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3" w15:restartNumberingAfterBreak="0">
    <w:nsid w:val="4E5B36EB"/>
    <w:multiLevelType w:val="hybridMultilevel"/>
    <w:tmpl w:val="4C2E01E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4" w15:restartNumberingAfterBreak="0">
    <w:nsid w:val="58FF732A"/>
    <w:multiLevelType w:val="hybridMultilevel"/>
    <w:tmpl w:val="926009D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5" w15:restartNumberingAfterBreak="0">
    <w:nsid w:val="5E095BC5"/>
    <w:multiLevelType w:val="hybridMultilevel"/>
    <w:tmpl w:val="EED63F2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6" w15:restartNumberingAfterBreak="0">
    <w:nsid w:val="5FED5CB7"/>
    <w:multiLevelType w:val="hybridMultilevel"/>
    <w:tmpl w:val="61D22EC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7" w15:restartNumberingAfterBreak="0">
    <w:nsid w:val="688B6081"/>
    <w:multiLevelType w:val="hybridMultilevel"/>
    <w:tmpl w:val="1C5EC4F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8" w15:restartNumberingAfterBreak="0">
    <w:nsid w:val="699F3547"/>
    <w:multiLevelType w:val="hybridMultilevel"/>
    <w:tmpl w:val="81786BF6"/>
    <w:lvl w:ilvl="0" w:tplc="52CA87A2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9" w15:restartNumberingAfterBreak="0">
    <w:nsid w:val="69A64071"/>
    <w:multiLevelType w:val="hybridMultilevel"/>
    <w:tmpl w:val="DA1C0AA4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0" w15:restartNumberingAfterBreak="0">
    <w:nsid w:val="6E754F6B"/>
    <w:multiLevelType w:val="hybridMultilevel"/>
    <w:tmpl w:val="EAC4269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1" w15:restartNumberingAfterBreak="0">
    <w:nsid w:val="73C33F91"/>
    <w:multiLevelType w:val="hybridMultilevel"/>
    <w:tmpl w:val="A9DCCA94"/>
    <w:lvl w:ilvl="0" w:tplc="14090003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22" w15:restartNumberingAfterBreak="0">
    <w:nsid w:val="7AC36316"/>
    <w:multiLevelType w:val="hybridMultilevel"/>
    <w:tmpl w:val="076AE4D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3" w15:restartNumberingAfterBreak="0">
    <w:nsid w:val="7AF01C7F"/>
    <w:multiLevelType w:val="hybridMultilevel"/>
    <w:tmpl w:val="E8EEA73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4" w15:restartNumberingAfterBreak="0">
    <w:nsid w:val="7E9B4FDB"/>
    <w:multiLevelType w:val="hybridMultilevel"/>
    <w:tmpl w:val="BB9242B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num w:numId="1" w16cid:durableId="2140225355">
    <w:abstractNumId w:val="5"/>
  </w:num>
  <w:num w:numId="2" w16cid:durableId="391735132">
    <w:abstractNumId w:val="0"/>
  </w:num>
  <w:num w:numId="3" w16cid:durableId="1461530227">
    <w:abstractNumId w:val="17"/>
  </w:num>
  <w:num w:numId="4" w16cid:durableId="1904169737">
    <w:abstractNumId w:val="8"/>
  </w:num>
  <w:num w:numId="5" w16cid:durableId="1128355607">
    <w:abstractNumId w:val="4"/>
  </w:num>
  <w:num w:numId="6" w16cid:durableId="394863094">
    <w:abstractNumId w:val="2"/>
  </w:num>
  <w:num w:numId="7" w16cid:durableId="1520311424">
    <w:abstractNumId w:val="7"/>
  </w:num>
  <w:num w:numId="8" w16cid:durableId="31542836">
    <w:abstractNumId w:val="20"/>
  </w:num>
  <w:num w:numId="9" w16cid:durableId="1565528101">
    <w:abstractNumId w:val="15"/>
  </w:num>
  <w:num w:numId="10" w16cid:durableId="564947353">
    <w:abstractNumId w:val="14"/>
  </w:num>
  <w:num w:numId="11" w16cid:durableId="739207952">
    <w:abstractNumId w:val="1"/>
  </w:num>
  <w:num w:numId="12" w16cid:durableId="672293861">
    <w:abstractNumId w:val="24"/>
  </w:num>
  <w:num w:numId="13" w16cid:durableId="2038699154">
    <w:abstractNumId w:val="9"/>
  </w:num>
  <w:num w:numId="14" w16cid:durableId="1748306341">
    <w:abstractNumId w:val="13"/>
  </w:num>
  <w:num w:numId="15" w16cid:durableId="1680768998">
    <w:abstractNumId w:val="3"/>
  </w:num>
  <w:num w:numId="16" w16cid:durableId="1399788042">
    <w:abstractNumId w:val="22"/>
  </w:num>
  <w:num w:numId="17" w16cid:durableId="881214448">
    <w:abstractNumId w:val="10"/>
  </w:num>
  <w:num w:numId="18" w16cid:durableId="1569071271">
    <w:abstractNumId w:val="12"/>
  </w:num>
  <w:num w:numId="19" w16cid:durableId="1780106894">
    <w:abstractNumId w:val="16"/>
  </w:num>
  <w:num w:numId="20" w16cid:durableId="1500539932">
    <w:abstractNumId w:val="21"/>
  </w:num>
  <w:num w:numId="21" w16cid:durableId="1665814718">
    <w:abstractNumId w:val="18"/>
  </w:num>
  <w:num w:numId="22" w16cid:durableId="1056273816">
    <w:abstractNumId w:val="6"/>
  </w:num>
  <w:num w:numId="23" w16cid:durableId="561911215">
    <w:abstractNumId w:val="23"/>
  </w:num>
  <w:num w:numId="24" w16cid:durableId="1271400197">
    <w:abstractNumId w:val="19"/>
  </w:num>
  <w:num w:numId="25" w16cid:durableId="19553431">
    <w:abstractNumId w:val="11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U3MQQSpuZGZkZmJko6SsGpxcWZ+XkgBaa1ACtzUfksAAAA"/>
  </w:docVars>
  <w:rsids>
    <w:rsidRoot w:val="004D5D50"/>
    <w:rsid w:val="000070D9"/>
    <w:rsid w:val="0001026E"/>
    <w:rsid w:val="00016362"/>
    <w:rsid w:val="000203A0"/>
    <w:rsid w:val="0002115D"/>
    <w:rsid w:val="000227B4"/>
    <w:rsid w:val="000248A1"/>
    <w:rsid w:val="000263F1"/>
    <w:rsid w:val="00026C13"/>
    <w:rsid w:val="0003092A"/>
    <w:rsid w:val="000331B8"/>
    <w:rsid w:val="00033C51"/>
    <w:rsid w:val="0004557B"/>
    <w:rsid w:val="0005363D"/>
    <w:rsid w:val="00060DBE"/>
    <w:rsid w:val="0006135A"/>
    <w:rsid w:val="00074DB8"/>
    <w:rsid w:val="000845F7"/>
    <w:rsid w:val="000B7587"/>
    <w:rsid w:val="000C3AB6"/>
    <w:rsid w:val="000C3DD6"/>
    <w:rsid w:val="000E39A3"/>
    <w:rsid w:val="000E3A7A"/>
    <w:rsid w:val="000F06C2"/>
    <w:rsid w:val="000F6091"/>
    <w:rsid w:val="00100C0D"/>
    <w:rsid w:val="00105BC4"/>
    <w:rsid w:val="001117FA"/>
    <w:rsid w:val="001157C7"/>
    <w:rsid w:val="00117399"/>
    <w:rsid w:val="00127C63"/>
    <w:rsid w:val="00137881"/>
    <w:rsid w:val="00140D79"/>
    <w:rsid w:val="001449F4"/>
    <w:rsid w:val="00145209"/>
    <w:rsid w:val="0014742E"/>
    <w:rsid w:val="00155B7D"/>
    <w:rsid w:val="0016264F"/>
    <w:rsid w:val="00163213"/>
    <w:rsid w:val="001754F4"/>
    <w:rsid w:val="00177AF1"/>
    <w:rsid w:val="00194804"/>
    <w:rsid w:val="00196119"/>
    <w:rsid w:val="001A1787"/>
    <w:rsid w:val="001B2665"/>
    <w:rsid w:val="001B4DD5"/>
    <w:rsid w:val="001D1829"/>
    <w:rsid w:val="001D223E"/>
    <w:rsid w:val="001E17E4"/>
    <w:rsid w:val="001E3429"/>
    <w:rsid w:val="001F142F"/>
    <w:rsid w:val="001F1B65"/>
    <w:rsid w:val="001F24E5"/>
    <w:rsid w:val="001F5F39"/>
    <w:rsid w:val="001F6D31"/>
    <w:rsid w:val="001F6D54"/>
    <w:rsid w:val="0020425F"/>
    <w:rsid w:val="00223167"/>
    <w:rsid w:val="00226F54"/>
    <w:rsid w:val="00231D6D"/>
    <w:rsid w:val="00256307"/>
    <w:rsid w:val="00261BF8"/>
    <w:rsid w:val="0029746A"/>
    <w:rsid w:val="002B1AC0"/>
    <w:rsid w:val="002C6DCD"/>
    <w:rsid w:val="002D50C9"/>
    <w:rsid w:val="002F144B"/>
    <w:rsid w:val="002F3C8D"/>
    <w:rsid w:val="002F5ECC"/>
    <w:rsid w:val="003069D6"/>
    <w:rsid w:val="00313BCC"/>
    <w:rsid w:val="003238AD"/>
    <w:rsid w:val="003247B2"/>
    <w:rsid w:val="00352841"/>
    <w:rsid w:val="00354E03"/>
    <w:rsid w:val="00354F12"/>
    <w:rsid w:val="00355400"/>
    <w:rsid w:val="00364954"/>
    <w:rsid w:val="00365E9A"/>
    <w:rsid w:val="003667D1"/>
    <w:rsid w:val="0036699B"/>
    <w:rsid w:val="00374B58"/>
    <w:rsid w:val="003771B9"/>
    <w:rsid w:val="003774A9"/>
    <w:rsid w:val="00391EBF"/>
    <w:rsid w:val="003A1079"/>
    <w:rsid w:val="003A2BD3"/>
    <w:rsid w:val="003B06F8"/>
    <w:rsid w:val="003C2EEF"/>
    <w:rsid w:val="003D4211"/>
    <w:rsid w:val="003F0A2F"/>
    <w:rsid w:val="003F23DD"/>
    <w:rsid w:val="00402BA1"/>
    <w:rsid w:val="004058AE"/>
    <w:rsid w:val="00416220"/>
    <w:rsid w:val="00423A44"/>
    <w:rsid w:val="004323F1"/>
    <w:rsid w:val="0044709E"/>
    <w:rsid w:val="004527B3"/>
    <w:rsid w:val="00454ED8"/>
    <w:rsid w:val="00454FC4"/>
    <w:rsid w:val="004567B0"/>
    <w:rsid w:val="00462545"/>
    <w:rsid w:val="00471B72"/>
    <w:rsid w:val="00473C51"/>
    <w:rsid w:val="00475427"/>
    <w:rsid w:val="00481524"/>
    <w:rsid w:val="00481AF3"/>
    <w:rsid w:val="00496EFC"/>
    <w:rsid w:val="004A0382"/>
    <w:rsid w:val="004A2C37"/>
    <w:rsid w:val="004A3F80"/>
    <w:rsid w:val="004B582F"/>
    <w:rsid w:val="004B6D8D"/>
    <w:rsid w:val="004C3833"/>
    <w:rsid w:val="004D5D50"/>
    <w:rsid w:val="004E3A31"/>
    <w:rsid w:val="004F1C11"/>
    <w:rsid w:val="004F56C0"/>
    <w:rsid w:val="00503AD5"/>
    <w:rsid w:val="00503E40"/>
    <w:rsid w:val="0051516F"/>
    <w:rsid w:val="005223D8"/>
    <w:rsid w:val="00522655"/>
    <w:rsid w:val="005238FD"/>
    <w:rsid w:val="0053103A"/>
    <w:rsid w:val="005316DD"/>
    <w:rsid w:val="00540222"/>
    <w:rsid w:val="00543762"/>
    <w:rsid w:val="0055654D"/>
    <w:rsid w:val="0056104B"/>
    <w:rsid w:val="00561819"/>
    <w:rsid w:val="00576CF3"/>
    <w:rsid w:val="00577396"/>
    <w:rsid w:val="005774B2"/>
    <w:rsid w:val="005962FF"/>
    <w:rsid w:val="005A55E3"/>
    <w:rsid w:val="005B4109"/>
    <w:rsid w:val="005C129C"/>
    <w:rsid w:val="005C2D7A"/>
    <w:rsid w:val="005C7CD5"/>
    <w:rsid w:val="005D0385"/>
    <w:rsid w:val="005D1D1D"/>
    <w:rsid w:val="005D3285"/>
    <w:rsid w:val="005D4350"/>
    <w:rsid w:val="005E73AA"/>
    <w:rsid w:val="005F68D7"/>
    <w:rsid w:val="005F76EB"/>
    <w:rsid w:val="0060071C"/>
    <w:rsid w:val="00606A04"/>
    <w:rsid w:val="00606F0A"/>
    <w:rsid w:val="006126CF"/>
    <w:rsid w:val="006137E2"/>
    <w:rsid w:val="0065483F"/>
    <w:rsid w:val="006645B8"/>
    <w:rsid w:val="00664C10"/>
    <w:rsid w:val="00670C4D"/>
    <w:rsid w:val="00671809"/>
    <w:rsid w:val="006A1C9A"/>
    <w:rsid w:val="006A4234"/>
    <w:rsid w:val="006A5418"/>
    <w:rsid w:val="006C5B6D"/>
    <w:rsid w:val="006C5C26"/>
    <w:rsid w:val="006C63C8"/>
    <w:rsid w:val="006C765C"/>
    <w:rsid w:val="006E050D"/>
    <w:rsid w:val="006E4DA2"/>
    <w:rsid w:val="006F025D"/>
    <w:rsid w:val="006F2D01"/>
    <w:rsid w:val="006F5F8E"/>
    <w:rsid w:val="006F622C"/>
    <w:rsid w:val="00705CA3"/>
    <w:rsid w:val="00710C01"/>
    <w:rsid w:val="00711D9E"/>
    <w:rsid w:val="00711DB7"/>
    <w:rsid w:val="007137DA"/>
    <w:rsid w:val="00717E49"/>
    <w:rsid w:val="00721507"/>
    <w:rsid w:val="0073441F"/>
    <w:rsid w:val="00735869"/>
    <w:rsid w:val="00762EDA"/>
    <w:rsid w:val="00771881"/>
    <w:rsid w:val="00775C7F"/>
    <w:rsid w:val="007772FB"/>
    <w:rsid w:val="007829EC"/>
    <w:rsid w:val="00786B53"/>
    <w:rsid w:val="00795DE6"/>
    <w:rsid w:val="007A1DB7"/>
    <w:rsid w:val="007A6111"/>
    <w:rsid w:val="007C0337"/>
    <w:rsid w:val="007C3E57"/>
    <w:rsid w:val="007D413F"/>
    <w:rsid w:val="00804871"/>
    <w:rsid w:val="0080495F"/>
    <w:rsid w:val="00805B2B"/>
    <w:rsid w:val="00806081"/>
    <w:rsid w:val="00815212"/>
    <w:rsid w:val="00820A32"/>
    <w:rsid w:val="00822D24"/>
    <w:rsid w:val="00823579"/>
    <w:rsid w:val="00827A47"/>
    <w:rsid w:val="008314C2"/>
    <w:rsid w:val="00835677"/>
    <w:rsid w:val="00867B49"/>
    <w:rsid w:val="0088012A"/>
    <w:rsid w:val="008831DF"/>
    <w:rsid w:val="008848CB"/>
    <w:rsid w:val="00890276"/>
    <w:rsid w:val="00892C95"/>
    <w:rsid w:val="008A3A44"/>
    <w:rsid w:val="008B0D24"/>
    <w:rsid w:val="008B23DA"/>
    <w:rsid w:val="008C41D5"/>
    <w:rsid w:val="008D2452"/>
    <w:rsid w:val="008D437D"/>
    <w:rsid w:val="008D7E43"/>
    <w:rsid w:val="008F34CC"/>
    <w:rsid w:val="00905E45"/>
    <w:rsid w:val="009411B0"/>
    <w:rsid w:val="00943402"/>
    <w:rsid w:val="00951DE2"/>
    <w:rsid w:val="0095645D"/>
    <w:rsid w:val="0096197A"/>
    <w:rsid w:val="00964D4A"/>
    <w:rsid w:val="00972980"/>
    <w:rsid w:val="009976C3"/>
    <w:rsid w:val="009A3D3B"/>
    <w:rsid w:val="009B0BA7"/>
    <w:rsid w:val="009B0E17"/>
    <w:rsid w:val="009B64BE"/>
    <w:rsid w:val="009C2542"/>
    <w:rsid w:val="009D1AEA"/>
    <w:rsid w:val="009D786C"/>
    <w:rsid w:val="009F3D53"/>
    <w:rsid w:val="00A0240C"/>
    <w:rsid w:val="00A11629"/>
    <w:rsid w:val="00A12915"/>
    <w:rsid w:val="00A164AB"/>
    <w:rsid w:val="00A20A06"/>
    <w:rsid w:val="00A26A7D"/>
    <w:rsid w:val="00A87894"/>
    <w:rsid w:val="00AB7A08"/>
    <w:rsid w:val="00AD7849"/>
    <w:rsid w:val="00AE0743"/>
    <w:rsid w:val="00AE61D5"/>
    <w:rsid w:val="00B1094E"/>
    <w:rsid w:val="00B50856"/>
    <w:rsid w:val="00B74AE4"/>
    <w:rsid w:val="00B814BE"/>
    <w:rsid w:val="00B81A2E"/>
    <w:rsid w:val="00B83D4F"/>
    <w:rsid w:val="00B864C5"/>
    <w:rsid w:val="00B86DFD"/>
    <w:rsid w:val="00B91AF1"/>
    <w:rsid w:val="00B93500"/>
    <w:rsid w:val="00B97DE3"/>
    <w:rsid w:val="00BA3448"/>
    <w:rsid w:val="00BB0A42"/>
    <w:rsid w:val="00BB1F09"/>
    <w:rsid w:val="00BB6202"/>
    <w:rsid w:val="00BB64C4"/>
    <w:rsid w:val="00BC56AB"/>
    <w:rsid w:val="00BC7E04"/>
    <w:rsid w:val="00BD383D"/>
    <w:rsid w:val="00BD5964"/>
    <w:rsid w:val="00BD5D9C"/>
    <w:rsid w:val="00BE2E7C"/>
    <w:rsid w:val="00BF1116"/>
    <w:rsid w:val="00C006B2"/>
    <w:rsid w:val="00C0279E"/>
    <w:rsid w:val="00C04CFE"/>
    <w:rsid w:val="00C05034"/>
    <w:rsid w:val="00C309A8"/>
    <w:rsid w:val="00C3355A"/>
    <w:rsid w:val="00C408EA"/>
    <w:rsid w:val="00C529F6"/>
    <w:rsid w:val="00C532A8"/>
    <w:rsid w:val="00C54C17"/>
    <w:rsid w:val="00C561CA"/>
    <w:rsid w:val="00C659F3"/>
    <w:rsid w:val="00CA1735"/>
    <w:rsid w:val="00CB5435"/>
    <w:rsid w:val="00CB62BB"/>
    <w:rsid w:val="00CC2FDD"/>
    <w:rsid w:val="00CC732D"/>
    <w:rsid w:val="00CE274A"/>
    <w:rsid w:val="00CF48D7"/>
    <w:rsid w:val="00D128BE"/>
    <w:rsid w:val="00D263F8"/>
    <w:rsid w:val="00D34033"/>
    <w:rsid w:val="00D457B4"/>
    <w:rsid w:val="00D613BB"/>
    <w:rsid w:val="00D652D9"/>
    <w:rsid w:val="00D67451"/>
    <w:rsid w:val="00D70E7F"/>
    <w:rsid w:val="00D809EF"/>
    <w:rsid w:val="00D82728"/>
    <w:rsid w:val="00D852B6"/>
    <w:rsid w:val="00DA3CAC"/>
    <w:rsid w:val="00DB1BC9"/>
    <w:rsid w:val="00DC0757"/>
    <w:rsid w:val="00DC7C2F"/>
    <w:rsid w:val="00DD33EB"/>
    <w:rsid w:val="00DE7BAE"/>
    <w:rsid w:val="00DF2E18"/>
    <w:rsid w:val="00DF3CEA"/>
    <w:rsid w:val="00E0548C"/>
    <w:rsid w:val="00E05B4F"/>
    <w:rsid w:val="00E06A02"/>
    <w:rsid w:val="00E1004D"/>
    <w:rsid w:val="00E147BC"/>
    <w:rsid w:val="00E17BF8"/>
    <w:rsid w:val="00E27965"/>
    <w:rsid w:val="00E33693"/>
    <w:rsid w:val="00E33F29"/>
    <w:rsid w:val="00E51F41"/>
    <w:rsid w:val="00E53D0C"/>
    <w:rsid w:val="00E64A69"/>
    <w:rsid w:val="00E70E61"/>
    <w:rsid w:val="00E719D7"/>
    <w:rsid w:val="00E71A30"/>
    <w:rsid w:val="00E90328"/>
    <w:rsid w:val="00EA19AD"/>
    <w:rsid w:val="00EA567F"/>
    <w:rsid w:val="00EA5914"/>
    <w:rsid w:val="00EC0106"/>
    <w:rsid w:val="00ED28A0"/>
    <w:rsid w:val="00ED5A69"/>
    <w:rsid w:val="00EF41C6"/>
    <w:rsid w:val="00F1306F"/>
    <w:rsid w:val="00F20BCC"/>
    <w:rsid w:val="00F33C24"/>
    <w:rsid w:val="00F4010D"/>
    <w:rsid w:val="00F4311F"/>
    <w:rsid w:val="00F46706"/>
    <w:rsid w:val="00F46F68"/>
    <w:rsid w:val="00F51C7F"/>
    <w:rsid w:val="00F53EA3"/>
    <w:rsid w:val="00F62CCD"/>
    <w:rsid w:val="00F66E67"/>
    <w:rsid w:val="00F712DF"/>
    <w:rsid w:val="00F80208"/>
    <w:rsid w:val="00F8104C"/>
    <w:rsid w:val="00F87859"/>
    <w:rsid w:val="00F90511"/>
    <w:rsid w:val="00F955DD"/>
    <w:rsid w:val="00F97D82"/>
    <w:rsid w:val="00FA13C3"/>
    <w:rsid w:val="00FA1B67"/>
    <w:rsid w:val="00FA6A14"/>
    <w:rsid w:val="00FA73D0"/>
    <w:rsid w:val="00FB1AE5"/>
    <w:rsid w:val="00FD133F"/>
    <w:rsid w:val="00FD338A"/>
    <w:rsid w:val="00FD5FD6"/>
    <w:rsid w:val="00FE4C41"/>
    <w:rsid w:val="00FF4CF4"/>
    <w:rsid w:val="00FF6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A9AADBC"/>
  <w15:docId w15:val="{84A8BD58-C2B9-437B-8B9A-339C6721C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103A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9"/>
    <w:qFormat/>
    <w:rsid w:val="00D67451"/>
    <w:pPr>
      <w:keepNext/>
      <w:keepLines/>
      <w:widowControl w:val="0"/>
      <w:spacing w:after="200"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3092A"/>
    <w:pPr>
      <w:keepNext/>
      <w:keepLines/>
      <w:spacing w:before="40"/>
      <w:ind w:left="0"/>
      <w:jc w:val="center"/>
      <w:outlineLvl w:val="1"/>
    </w:pPr>
    <w:rPr>
      <w:rFonts w:eastAsiaTheme="majorEastAsia" w:cstheme="majorBidi"/>
      <w:color w:val="000000" w:themeColor="text1"/>
      <w:sz w:val="4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D67451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6C5C26"/>
  </w:style>
  <w:style w:type="paragraph" w:styleId="ListParagraph">
    <w:name w:val="List Paragraph"/>
    <w:aliases w:val="List Paragraph numbered,List Bullet indent,List Paragraph1,Bullet List,FooterText,numbered,Paragraphe de liste1,Bulletr List Paragraph,列出段落,列出段落1,Listeafsnit1,Parágrafo da Lista1,List Paragraph2,List Paragraph21,Párrafo de lista1,リスト段落1,L"/>
    <w:basedOn w:val="Normal"/>
    <w:link w:val="ListParagraphChar"/>
    <w:uiPriority w:val="34"/>
    <w:qFormat/>
    <w:rsid w:val="00F87859"/>
    <w:pPr>
      <w:numPr>
        <w:numId w:val="2"/>
      </w:numPr>
      <w:spacing w:after="200"/>
      <w:contextualSpacing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Paragraph numbered Char,List Bullet indent Char,List Paragraph1 Char,Bullet List Char,FooterText Char,numbered Char,Paragraphe de liste1 Char,Bulletr List Paragraph Char,列出段落 Char,列出段落1 Char,Listeafsnit1 Char,リスト段落1 Char,L Char"/>
    <w:basedOn w:val="DefaultParagraphFont"/>
    <w:link w:val="ListParagraph"/>
    <w:uiPriority w:val="34"/>
    <w:qFormat/>
    <w:locked/>
    <w:rsid w:val="00F87859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F87859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uiPriority w:val="10"/>
    <w:rsid w:val="00F87859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unhideWhenUsed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unhideWhenUsed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7859"/>
    <w:rPr>
      <w:rFonts w:ascii="Arial" w:eastAsiaTheme="minorEastAsia" w:hAnsi="Arial"/>
      <w:sz w:val="32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1BF8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03092A"/>
    <w:rPr>
      <w:rFonts w:ascii="Arial" w:eastAsiaTheme="majorEastAsia" w:hAnsi="Arial" w:cstheme="majorBidi"/>
      <w:color w:val="000000" w:themeColor="text1"/>
      <w:sz w:val="44"/>
      <w:szCs w:val="26"/>
      <w:lang w:val="en-AU"/>
    </w:rPr>
  </w:style>
  <w:style w:type="paragraph" w:styleId="NoSpacing">
    <w:name w:val="No Spacing"/>
    <w:uiPriority w:val="1"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SubtleEmphasis">
    <w:name w:val="Subtle Emphasis"/>
    <w:basedOn w:val="DefaultParagraphFont"/>
    <w:uiPriority w:val="19"/>
    <w:rsid w:val="000070D9"/>
    <w:rPr>
      <w:i/>
      <w:iCs/>
      <w:color w:val="404040" w:themeColor="text1" w:themeTint="BF"/>
    </w:rPr>
  </w:style>
  <w:style w:type="paragraph" w:styleId="Subtitle">
    <w:name w:val="Subtitle"/>
    <w:basedOn w:val="Heading1"/>
    <w:next w:val="Normal"/>
    <w:link w:val="SubtitleChar"/>
    <w:uiPriority w:val="11"/>
    <w:qFormat/>
    <w:rsid w:val="00EA5914"/>
    <w:rPr>
      <w:bCs/>
    </w:rPr>
  </w:style>
  <w:style w:type="character" w:customStyle="1" w:styleId="SubtitleChar">
    <w:name w:val="Subtitle Char"/>
    <w:basedOn w:val="DefaultParagraphFont"/>
    <w:link w:val="Subtitle"/>
    <w:uiPriority w:val="11"/>
    <w:rsid w:val="00EA5914"/>
    <w:rPr>
      <w:rFonts w:ascii="Arial" w:eastAsia="Arial Unicode MS" w:hAnsi="Arial"/>
      <w:b/>
      <w:bCs/>
      <w:kern w:val="28"/>
      <w:sz w:val="44"/>
      <w:lang w:val="en-AU"/>
    </w:rPr>
  </w:style>
  <w:style w:type="paragraph" w:styleId="Revision">
    <w:name w:val="Revision"/>
    <w:hidden/>
    <w:uiPriority w:val="99"/>
    <w:semiHidden/>
    <w:rsid w:val="00155B7D"/>
    <w:rPr>
      <w:rFonts w:ascii="Arial" w:eastAsiaTheme="minorEastAsia" w:hAnsi="Arial"/>
      <w:sz w:val="32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155B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55B7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55B7D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5B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5B7D"/>
    <w:rPr>
      <w:rFonts w:ascii="Arial" w:eastAsiaTheme="minorEastAsia" w:hAnsi="Arial"/>
      <w:b/>
      <w:bCs/>
      <w:sz w:val="20"/>
      <w:szCs w:val="20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image" Target="media/image102.png"/><Relationship Id="rId21" Type="http://schemas.openxmlformats.org/officeDocument/2006/relationships/image" Target="media/image14.png"/><Relationship Id="rId42" Type="http://schemas.openxmlformats.org/officeDocument/2006/relationships/image" Target="media/image31.svg"/><Relationship Id="rId47" Type="http://schemas.openxmlformats.org/officeDocument/2006/relationships/image" Target="media/image34.jpeg"/><Relationship Id="rId63" Type="http://schemas.openxmlformats.org/officeDocument/2006/relationships/image" Target="media/image48.jpeg"/><Relationship Id="rId68" Type="http://schemas.openxmlformats.org/officeDocument/2006/relationships/image" Target="media/image53.jpeg"/><Relationship Id="rId84" Type="http://schemas.openxmlformats.org/officeDocument/2006/relationships/image" Target="media/image69.jpeg"/><Relationship Id="rId89" Type="http://schemas.openxmlformats.org/officeDocument/2006/relationships/image" Target="media/image74.png"/><Relationship Id="rId112" Type="http://schemas.openxmlformats.org/officeDocument/2006/relationships/image" Target="media/image97.png"/><Relationship Id="rId133" Type="http://schemas.openxmlformats.org/officeDocument/2006/relationships/image" Target="media/image118.png"/><Relationship Id="rId16" Type="http://schemas.openxmlformats.org/officeDocument/2006/relationships/image" Target="media/image9.png"/><Relationship Id="rId107" Type="http://schemas.openxmlformats.org/officeDocument/2006/relationships/image" Target="media/image92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28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74" Type="http://schemas.openxmlformats.org/officeDocument/2006/relationships/image" Target="media/image59.jpeg"/><Relationship Id="rId79" Type="http://schemas.openxmlformats.org/officeDocument/2006/relationships/image" Target="media/image64.png"/><Relationship Id="rId102" Type="http://schemas.openxmlformats.org/officeDocument/2006/relationships/image" Target="media/image87.jpeg"/><Relationship Id="rId123" Type="http://schemas.openxmlformats.org/officeDocument/2006/relationships/image" Target="media/image108.jpeg"/><Relationship Id="rId128" Type="http://schemas.openxmlformats.org/officeDocument/2006/relationships/image" Target="media/image113.jpeg"/><Relationship Id="rId5" Type="http://schemas.openxmlformats.org/officeDocument/2006/relationships/webSettings" Target="webSettings.xml"/><Relationship Id="rId90" Type="http://schemas.openxmlformats.org/officeDocument/2006/relationships/image" Target="media/image75.jpeg"/><Relationship Id="rId95" Type="http://schemas.openxmlformats.org/officeDocument/2006/relationships/image" Target="media/image80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7.png"/><Relationship Id="rId43" Type="http://schemas.openxmlformats.org/officeDocument/2006/relationships/image" Target="media/image32.jpeg"/><Relationship Id="rId48" Type="http://schemas.openxmlformats.org/officeDocument/2006/relationships/image" Target="media/image35.jpeg"/><Relationship Id="rId56" Type="http://schemas.openxmlformats.org/officeDocument/2006/relationships/image" Target="media/image42.png"/><Relationship Id="rId64" Type="http://schemas.openxmlformats.org/officeDocument/2006/relationships/image" Target="media/image49.png"/><Relationship Id="rId69" Type="http://schemas.openxmlformats.org/officeDocument/2006/relationships/image" Target="media/image54.jpeg"/><Relationship Id="rId77" Type="http://schemas.openxmlformats.org/officeDocument/2006/relationships/image" Target="media/image62.png"/><Relationship Id="rId100" Type="http://schemas.openxmlformats.org/officeDocument/2006/relationships/image" Target="media/image85.png"/><Relationship Id="rId105" Type="http://schemas.openxmlformats.org/officeDocument/2006/relationships/image" Target="media/image90.png"/><Relationship Id="rId113" Type="http://schemas.openxmlformats.org/officeDocument/2006/relationships/image" Target="media/image98.png"/><Relationship Id="rId118" Type="http://schemas.openxmlformats.org/officeDocument/2006/relationships/image" Target="media/image103.png"/><Relationship Id="rId126" Type="http://schemas.openxmlformats.org/officeDocument/2006/relationships/image" Target="media/image111.png"/><Relationship Id="rId134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38.jpeg"/><Relationship Id="rId72" Type="http://schemas.openxmlformats.org/officeDocument/2006/relationships/image" Target="media/image57.png"/><Relationship Id="rId80" Type="http://schemas.openxmlformats.org/officeDocument/2006/relationships/image" Target="media/image65.jpeg"/><Relationship Id="rId85" Type="http://schemas.openxmlformats.org/officeDocument/2006/relationships/image" Target="media/image70.png"/><Relationship Id="rId93" Type="http://schemas.openxmlformats.org/officeDocument/2006/relationships/image" Target="media/image78.png"/><Relationship Id="rId98" Type="http://schemas.openxmlformats.org/officeDocument/2006/relationships/image" Target="media/image83.png"/><Relationship Id="rId121" Type="http://schemas.openxmlformats.org/officeDocument/2006/relationships/image" Target="media/image106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45.jpeg"/><Relationship Id="rId67" Type="http://schemas.openxmlformats.org/officeDocument/2006/relationships/image" Target="media/image52.jpeg"/><Relationship Id="rId103" Type="http://schemas.openxmlformats.org/officeDocument/2006/relationships/image" Target="media/image88.png"/><Relationship Id="rId108" Type="http://schemas.openxmlformats.org/officeDocument/2006/relationships/image" Target="media/image93.png"/><Relationship Id="rId116" Type="http://schemas.openxmlformats.org/officeDocument/2006/relationships/image" Target="media/image101.jpeg"/><Relationship Id="rId124" Type="http://schemas.openxmlformats.org/officeDocument/2006/relationships/image" Target="media/image109.jpeg"/><Relationship Id="rId129" Type="http://schemas.openxmlformats.org/officeDocument/2006/relationships/image" Target="media/image114.png"/><Relationship Id="rId137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0.png"/><Relationship Id="rId54" Type="http://schemas.openxmlformats.org/officeDocument/2006/relationships/image" Target="media/image40.png"/><Relationship Id="rId62" Type="http://schemas.openxmlformats.org/officeDocument/2006/relationships/image" Target="media/image47.jpeg"/><Relationship Id="rId70" Type="http://schemas.openxmlformats.org/officeDocument/2006/relationships/image" Target="media/image55.jpeg"/><Relationship Id="rId75" Type="http://schemas.openxmlformats.org/officeDocument/2006/relationships/image" Target="media/image60.png"/><Relationship Id="rId83" Type="http://schemas.openxmlformats.org/officeDocument/2006/relationships/image" Target="media/image68.png"/><Relationship Id="rId88" Type="http://schemas.openxmlformats.org/officeDocument/2006/relationships/image" Target="media/image73.jpeg"/><Relationship Id="rId91" Type="http://schemas.openxmlformats.org/officeDocument/2006/relationships/image" Target="media/image76.png"/><Relationship Id="rId96" Type="http://schemas.openxmlformats.org/officeDocument/2006/relationships/image" Target="media/image81.png"/><Relationship Id="rId111" Type="http://schemas.openxmlformats.org/officeDocument/2006/relationships/image" Target="media/image96.png"/><Relationship Id="rId132" Type="http://schemas.openxmlformats.org/officeDocument/2006/relationships/image" Target="media/image1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7.jpeg"/><Relationship Id="rId49" Type="http://schemas.openxmlformats.org/officeDocument/2006/relationships/image" Target="media/image36.png"/><Relationship Id="rId57" Type="http://schemas.openxmlformats.org/officeDocument/2006/relationships/image" Target="media/image43.png"/><Relationship Id="rId106" Type="http://schemas.openxmlformats.org/officeDocument/2006/relationships/image" Target="media/image91.png"/><Relationship Id="rId114" Type="http://schemas.openxmlformats.org/officeDocument/2006/relationships/image" Target="media/image99.jpeg"/><Relationship Id="rId119" Type="http://schemas.openxmlformats.org/officeDocument/2006/relationships/image" Target="media/image104.png"/><Relationship Id="rId127" Type="http://schemas.openxmlformats.org/officeDocument/2006/relationships/image" Target="media/image112.pn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3.png"/><Relationship Id="rId52" Type="http://schemas.openxmlformats.org/officeDocument/2006/relationships/hyperlink" Target="https://workandincome.govt.nz/dental-treatment" TargetMode="External"/><Relationship Id="rId60" Type="http://schemas.openxmlformats.org/officeDocument/2006/relationships/image" Target="media/image46.png"/><Relationship Id="rId65" Type="http://schemas.openxmlformats.org/officeDocument/2006/relationships/image" Target="media/image50.png"/><Relationship Id="rId73" Type="http://schemas.openxmlformats.org/officeDocument/2006/relationships/image" Target="media/image58.jpeg"/><Relationship Id="rId78" Type="http://schemas.openxmlformats.org/officeDocument/2006/relationships/image" Target="media/image63.png"/><Relationship Id="rId81" Type="http://schemas.openxmlformats.org/officeDocument/2006/relationships/image" Target="media/image66.png"/><Relationship Id="rId86" Type="http://schemas.openxmlformats.org/officeDocument/2006/relationships/image" Target="media/image71.jpeg"/><Relationship Id="rId94" Type="http://schemas.openxmlformats.org/officeDocument/2006/relationships/image" Target="media/image79.jpeg"/><Relationship Id="rId99" Type="http://schemas.openxmlformats.org/officeDocument/2006/relationships/image" Target="media/image84.png"/><Relationship Id="rId101" Type="http://schemas.openxmlformats.org/officeDocument/2006/relationships/image" Target="media/image86.jpeg"/><Relationship Id="rId122" Type="http://schemas.openxmlformats.org/officeDocument/2006/relationships/image" Target="media/image107.png"/><Relationship Id="rId130" Type="http://schemas.openxmlformats.org/officeDocument/2006/relationships/image" Target="media/image115.jpeg"/><Relationship Id="rId135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1.jpeg"/><Relationship Id="rId109" Type="http://schemas.openxmlformats.org/officeDocument/2006/relationships/image" Target="media/image94.png"/><Relationship Id="rId34" Type="http://schemas.openxmlformats.org/officeDocument/2006/relationships/image" Target="media/image26.jpeg"/><Relationship Id="rId50" Type="http://schemas.openxmlformats.org/officeDocument/2006/relationships/image" Target="media/image37.jpeg"/><Relationship Id="rId55" Type="http://schemas.openxmlformats.org/officeDocument/2006/relationships/image" Target="media/image41.jpeg"/><Relationship Id="rId76" Type="http://schemas.openxmlformats.org/officeDocument/2006/relationships/image" Target="media/image61.jpeg"/><Relationship Id="rId97" Type="http://schemas.openxmlformats.org/officeDocument/2006/relationships/image" Target="media/image82.png"/><Relationship Id="rId104" Type="http://schemas.openxmlformats.org/officeDocument/2006/relationships/image" Target="media/image89.png"/><Relationship Id="rId120" Type="http://schemas.openxmlformats.org/officeDocument/2006/relationships/image" Target="media/image105.jpeg"/><Relationship Id="rId125" Type="http://schemas.openxmlformats.org/officeDocument/2006/relationships/image" Target="media/image110.png"/><Relationship Id="rId7" Type="http://schemas.openxmlformats.org/officeDocument/2006/relationships/endnotes" Target="endnotes.xml"/><Relationship Id="rId71" Type="http://schemas.openxmlformats.org/officeDocument/2006/relationships/image" Target="media/image56.jpeg"/><Relationship Id="rId92" Type="http://schemas.openxmlformats.org/officeDocument/2006/relationships/image" Target="media/image77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jpeg"/><Relationship Id="rId40" Type="http://schemas.openxmlformats.org/officeDocument/2006/relationships/image" Target="media/image32.png"/><Relationship Id="rId45" Type="http://schemas.openxmlformats.org/officeDocument/2006/relationships/image" Target="media/image36.jpeg"/><Relationship Id="rId66" Type="http://schemas.openxmlformats.org/officeDocument/2006/relationships/image" Target="media/image51.png"/><Relationship Id="rId87" Type="http://schemas.openxmlformats.org/officeDocument/2006/relationships/image" Target="media/image72.jpeg"/><Relationship Id="rId110" Type="http://schemas.openxmlformats.org/officeDocument/2006/relationships/image" Target="media/image95.png"/><Relationship Id="rId115" Type="http://schemas.openxmlformats.org/officeDocument/2006/relationships/image" Target="media/image100.png"/><Relationship Id="rId131" Type="http://schemas.openxmlformats.org/officeDocument/2006/relationships/image" Target="media/image116.png"/><Relationship Id="rId136" Type="http://schemas.openxmlformats.org/officeDocument/2006/relationships/fontTable" Target="fontTable.xml"/><Relationship Id="rId61" Type="http://schemas.microsoft.com/office/2007/relationships/hdphoto" Target="media/hdphoto1.wdp"/><Relationship Id="rId82" Type="http://schemas.openxmlformats.org/officeDocument/2006/relationships/image" Target="media/image67.png"/><Relationship Id="rId19" Type="http://schemas.openxmlformats.org/officeDocument/2006/relationships/image" Target="media/image1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ura\Downloads\Easy%20Read%20Template%20v.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E9A1C2-E980-4676-90CF-94050BFA45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Easy Read Template v.3.dotx</Template>
  <TotalTime>29</TotalTime>
  <Pages>35</Pages>
  <Words>1526</Words>
  <Characters>8702</Characters>
  <Application>Microsoft Office Word</Application>
  <DocSecurity>4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Woodhouse</dc:creator>
  <cp:keywords/>
  <dc:description/>
  <cp:lastModifiedBy>Anthony Shand</cp:lastModifiedBy>
  <cp:revision>2</cp:revision>
  <dcterms:created xsi:type="dcterms:W3CDTF">2023-07-23T23:52:00Z</dcterms:created>
  <dcterms:modified xsi:type="dcterms:W3CDTF">2023-07-23T23:52:00Z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9ef651b9-3468-45e0-b97b-6838bf739421</vt:lpwstr>
  </property>
</Properties>
</file>